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960" w:type="dxa"/>
        <w:tblInd w:w="-142" w:type="dxa"/>
        <w:tblLayout w:type="fixed"/>
        <w:tblLook w:val="0000" w:firstRow="0" w:lastRow="0" w:firstColumn="0" w:lastColumn="0" w:noHBand="0" w:noVBand="0"/>
      </w:tblPr>
      <w:tblGrid>
        <w:gridCol w:w="7513"/>
        <w:gridCol w:w="3447"/>
      </w:tblGrid>
      <w:tr w:rsidR="00A443CD" w14:paraId="0F6A7F4F" w14:textId="77777777" w:rsidTr="000F6A5E">
        <w:trPr>
          <w:trHeight w:val="1989"/>
        </w:trPr>
        <w:tc>
          <w:tcPr>
            <w:tcW w:w="7513" w:type="dxa"/>
          </w:tcPr>
          <w:p w14:paraId="552DBA5F" w14:textId="1E912143" w:rsidR="00A443CD" w:rsidRPr="003360C9" w:rsidRDefault="00A443CD">
            <w:pPr>
              <w:rPr>
                <w:rFonts w:ascii="Arial" w:hAnsi="Arial"/>
                <w:b/>
                <w:sz w:val="32"/>
                <w:szCs w:val="32"/>
              </w:rPr>
            </w:pPr>
            <w:bookmarkStart w:id="0" w:name="_Hlk181605784"/>
            <w:r w:rsidRPr="003360C9">
              <w:rPr>
                <w:rFonts w:ascii="Arial" w:hAnsi="Arial"/>
                <w:b/>
                <w:sz w:val="32"/>
                <w:szCs w:val="32"/>
              </w:rPr>
              <w:t xml:space="preserve">GLENIFFER  </w:t>
            </w:r>
            <w:smartTag w:uri="urn:schemas-microsoft-com:office:smarttags" w:element="PlaceType">
              <w:r w:rsidRPr="003360C9">
                <w:rPr>
                  <w:rFonts w:ascii="Arial" w:hAnsi="Arial"/>
                  <w:b/>
                  <w:sz w:val="32"/>
                  <w:szCs w:val="32"/>
                </w:rPr>
                <w:t>HIGH  SCHOOL</w:t>
              </w:r>
            </w:smartTag>
          </w:p>
          <w:p w14:paraId="5653BCF4" w14:textId="77777777" w:rsidR="00A443CD" w:rsidRPr="003360C9" w:rsidRDefault="00A443CD">
            <w:pPr>
              <w:rPr>
                <w:rFonts w:ascii="Arial" w:hAnsi="Arial"/>
                <w:b/>
                <w:sz w:val="28"/>
                <w:szCs w:val="28"/>
              </w:rPr>
            </w:pPr>
            <w:smartTag w:uri="urn:schemas-microsoft-com:office:smarttags" w:element="Street">
              <w:smartTag w:uri="urn:schemas-microsoft-com:office:smarttags" w:element="address">
                <w:r w:rsidRPr="003360C9">
                  <w:rPr>
                    <w:rFonts w:ascii="Arial" w:hAnsi="Arial"/>
                    <w:b/>
                    <w:sz w:val="28"/>
                    <w:szCs w:val="28"/>
                  </w:rPr>
                  <w:t>Amochrie Road</w:t>
                </w:r>
              </w:smartTag>
            </w:smartTag>
          </w:p>
          <w:p w14:paraId="6584D2CD" w14:textId="77777777" w:rsidR="00A443CD" w:rsidRPr="003360C9" w:rsidRDefault="00A443CD">
            <w:pPr>
              <w:rPr>
                <w:rFonts w:ascii="Arial" w:hAnsi="Arial"/>
                <w:b/>
                <w:sz w:val="28"/>
                <w:szCs w:val="28"/>
              </w:rPr>
            </w:pPr>
            <w:r w:rsidRPr="003360C9">
              <w:rPr>
                <w:rFonts w:ascii="Arial" w:hAnsi="Arial"/>
                <w:b/>
                <w:sz w:val="28"/>
                <w:szCs w:val="28"/>
              </w:rPr>
              <w:t>Paisley   PA2 0AG</w:t>
            </w:r>
          </w:p>
          <w:p w14:paraId="3397ED79" w14:textId="77777777" w:rsidR="00A443CD" w:rsidRDefault="00A443CD">
            <w:pPr>
              <w:rPr>
                <w:rFonts w:ascii="Arial" w:hAnsi="Arial" w:cs="Arial"/>
                <w:b/>
                <w:sz w:val="24"/>
                <w:szCs w:val="24"/>
              </w:rPr>
            </w:pPr>
            <w:r w:rsidRPr="00FD42C7">
              <w:rPr>
                <w:rFonts w:ascii="Arial" w:hAnsi="Arial" w:cs="Arial"/>
                <w:b/>
                <w:sz w:val="24"/>
                <w:szCs w:val="24"/>
              </w:rPr>
              <w:t xml:space="preserve">Tel:  </w:t>
            </w:r>
            <w:r w:rsidR="00730CCC">
              <w:rPr>
                <w:rFonts w:ascii="Arial" w:hAnsi="Arial" w:cs="Arial"/>
                <w:b/>
                <w:sz w:val="24"/>
                <w:szCs w:val="24"/>
              </w:rPr>
              <w:t>0300 300 1313</w:t>
            </w:r>
          </w:p>
          <w:p w14:paraId="667DFD1E" w14:textId="77777777" w:rsidR="00D65B63" w:rsidRPr="00FD42C7" w:rsidRDefault="00D65B63" w:rsidP="00D65B63">
            <w:pPr>
              <w:rPr>
                <w:rFonts w:ascii="Arial" w:hAnsi="Arial" w:cs="Arial"/>
                <w:b/>
                <w:sz w:val="24"/>
              </w:rPr>
            </w:pPr>
            <w:r w:rsidRPr="00103F26">
              <w:rPr>
                <w:rFonts w:ascii="Arial" w:hAnsi="Arial"/>
                <w:b/>
                <w:sz w:val="22"/>
                <w:szCs w:val="22"/>
              </w:rPr>
              <w:t>Email address:  glenifferhighenquiries@renfrewshire.gov.uk</w:t>
            </w:r>
          </w:p>
          <w:p w14:paraId="0A6450A7" w14:textId="77777777" w:rsidR="00A443CD" w:rsidRDefault="003F2AA5">
            <w:pPr>
              <w:rPr>
                <w:rFonts w:ascii="Arial" w:hAnsi="Arial" w:cs="Arial"/>
                <w:b/>
                <w:sz w:val="22"/>
                <w:szCs w:val="22"/>
              </w:rPr>
            </w:pPr>
            <w:r w:rsidRPr="003F2AA5">
              <w:rPr>
                <w:rFonts w:ascii="Arial" w:hAnsi="Arial" w:cs="Arial"/>
                <w:b/>
                <w:sz w:val="22"/>
                <w:szCs w:val="22"/>
              </w:rPr>
              <w:t xml:space="preserve">Website:  </w:t>
            </w:r>
            <w:hyperlink r:id="rId8" w:history="1">
              <w:r w:rsidRPr="00891BDE">
                <w:rPr>
                  <w:rStyle w:val="Hyperlink"/>
                  <w:rFonts w:ascii="Arial" w:hAnsi="Arial" w:cs="Arial"/>
                  <w:b/>
                  <w:sz w:val="22"/>
                  <w:szCs w:val="22"/>
                </w:rPr>
                <w:t>www.glenifferhigh.renfrewshire.sch.uk</w:t>
              </w:r>
            </w:hyperlink>
          </w:p>
          <w:p w14:paraId="4576C799" w14:textId="77777777" w:rsidR="00FC5BA0" w:rsidRDefault="00FC5BA0" w:rsidP="003360C9">
            <w:pPr>
              <w:rPr>
                <w:rFonts w:ascii="Arial" w:hAnsi="Arial"/>
                <w:b/>
                <w:sz w:val="24"/>
              </w:rPr>
            </w:pPr>
          </w:p>
          <w:p w14:paraId="78D40382" w14:textId="77777777" w:rsidR="00A443CD" w:rsidRPr="00A77169" w:rsidRDefault="00B22A25" w:rsidP="003360C9">
            <w:pPr>
              <w:rPr>
                <w:rFonts w:ascii="Arial" w:hAnsi="Arial"/>
                <w:b/>
                <w:sz w:val="24"/>
              </w:rPr>
            </w:pPr>
            <w:r>
              <w:rPr>
                <w:rFonts w:ascii="Arial" w:hAnsi="Arial"/>
                <w:b/>
                <w:sz w:val="24"/>
              </w:rPr>
              <w:t>Head Teacher:  Lisa Chalmers</w:t>
            </w:r>
          </w:p>
        </w:tc>
        <w:tc>
          <w:tcPr>
            <w:tcW w:w="3447" w:type="dxa"/>
          </w:tcPr>
          <w:p w14:paraId="789784A4" w14:textId="77146DCA" w:rsidR="00A443CD" w:rsidRDefault="00A443CD">
            <w:pPr>
              <w:jc w:val="center"/>
              <w:rPr>
                <w:rFonts w:ascii="Arial" w:hAnsi="Arial"/>
                <w:sz w:val="24"/>
              </w:rPr>
            </w:pPr>
            <w:r w:rsidRPr="00137B43">
              <w:rPr>
                <w:rFonts w:ascii="Arial" w:hAnsi="Arial"/>
                <w:sz w:val="24"/>
              </w:rPr>
              <w:object w:dxaOrig="1248" w:dyaOrig="902" w14:anchorId="709BD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pt;height:69pt" o:ole="">
                  <v:imagedata r:id="rId9" o:title=""/>
                </v:shape>
                <o:OLEObject Type="Embed" ProgID="Word.Document.8" ShapeID="_x0000_i1025" DrawAspect="Content" ObjectID="_1831106257" r:id="rId10"/>
              </w:object>
            </w:r>
          </w:p>
          <w:p w14:paraId="67C86F80" w14:textId="32D19B27" w:rsidR="00A443CD" w:rsidRDefault="00FB623D">
            <w:pPr>
              <w:jc w:val="center"/>
              <w:rPr>
                <w:rFonts w:ascii="Arial" w:hAnsi="Arial"/>
                <w:sz w:val="24"/>
              </w:rPr>
            </w:pPr>
            <w:r>
              <w:rPr>
                <w:rFonts w:ascii="Arial" w:hAnsi="Arial"/>
                <w:b/>
                <w:sz w:val="24"/>
              </w:rPr>
              <w:t xml:space="preserve">Children’s </w:t>
            </w:r>
            <w:r w:rsidR="00A443CD">
              <w:rPr>
                <w:rFonts w:ascii="Arial" w:hAnsi="Arial"/>
                <w:b/>
                <w:sz w:val="24"/>
              </w:rPr>
              <w:t>Services</w:t>
            </w:r>
          </w:p>
        </w:tc>
      </w:tr>
    </w:tbl>
    <w:p w14:paraId="03A2AC34" w14:textId="1560561B" w:rsidR="0001282E" w:rsidRPr="00C73AB7" w:rsidRDefault="0001282E">
      <w:pPr>
        <w:rPr>
          <w:rFonts w:ascii="Arial" w:hAnsi="Arial" w:cs="Arial"/>
          <w:sz w:val="22"/>
          <w:szCs w:val="22"/>
        </w:rPr>
      </w:pPr>
    </w:p>
    <w:p w14:paraId="12B50AB4" w14:textId="6B59890B" w:rsidR="008827C0" w:rsidRPr="000C43A1" w:rsidRDefault="008827C0" w:rsidP="0072793A">
      <w:pPr>
        <w:rPr>
          <w:rFonts w:ascii="Arial" w:hAnsi="Arial" w:cs="Arial"/>
          <w:sz w:val="22"/>
          <w:szCs w:val="22"/>
        </w:rPr>
      </w:pPr>
      <w:r>
        <w:rPr>
          <w:rFonts w:ascii="Arial" w:hAnsi="Arial"/>
          <w:b/>
          <w:sz w:val="24"/>
        </w:rPr>
        <w:t>Our Ref:</w:t>
      </w:r>
      <w:r w:rsidR="001E7DE0">
        <w:rPr>
          <w:rFonts w:ascii="Arial" w:hAnsi="Arial"/>
          <w:b/>
          <w:sz w:val="24"/>
        </w:rPr>
        <w:tab/>
      </w:r>
      <w:r w:rsidR="00936140">
        <w:rPr>
          <w:rFonts w:ascii="Arial" w:hAnsi="Arial"/>
          <w:bCs/>
          <w:sz w:val="22"/>
          <w:szCs w:val="18"/>
        </w:rPr>
        <w:t>DM</w:t>
      </w:r>
    </w:p>
    <w:p w14:paraId="3BFA00CF" w14:textId="3D15C1DF" w:rsidR="00520F8A" w:rsidRPr="00520F8A" w:rsidRDefault="008827C0" w:rsidP="00520F8A">
      <w:pPr>
        <w:rPr>
          <w:rFonts w:ascii="Arial" w:hAnsi="Arial" w:cs="Arial"/>
          <w:sz w:val="24"/>
          <w:szCs w:val="24"/>
        </w:rPr>
      </w:pPr>
      <w:r>
        <w:rPr>
          <w:rFonts w:ascii="Arial" w:hAnsi="Arial"/>
          <w:b/>
          <w:sz w:val="24"/>
        </w:rPr>
        <w:t>Date:</w:t>
      </w:r>
      <w:r>
        <w:rPr>
          <w:rFonts w:ascii="Arial" w:hAnsi="Arial"/>
          <w:sz w:val="24"/>
        </w:rPr>
        <w:t xml:space="preserve">  </w:t>
      </w:r>
      <w:r w:rsidR="001E7DE0">
        <w:rPr>
          <w:rFonts w:ascii="Arial" w:hAnsi="Arial"/>
          <w:sz w:val="24"/>
        </w:rPr>
        <w:tab/>
      </w:r>
      <w:r w:rsidR="00BC662A">
        <w:rPr>
          <w:rFonts w:ascii="Arial" w:hAnsi="Arial"/>
          <w:sz w:val="24"/>
        </w:rPr>
        <w:t>28</w:t>
      </w:r>
      <w:r w:rsidR="00905680">
        <w:rPr>
          <w:rFonts w:ascii="Arial" w:hAnsi="Arial"/>
          <w:sz w:val="24"/>
        </w:rPr>
        <w:t>/0</w:t>
      </w:r>
      <w:r w:rsidR="00FC6C15">
        <w:rPr>
          <w:rFonts w:ascii="Arial" w:hAnsi="Arial"/>
          <w:sz w:val="24"/>
        </w:rPr>
        <w:t>1</w:t>
      </w:r>
      <w:r w:rsidR="00905680">
        <w:rPr>
          <w:rFonts w:ascii="Arial" w:hAnsi="Arial"/>
          <w:sz w:val="24"/>
        </w:rPr>
        <w:t>/2</w:t>
      </w:r>
      <w:r w:rsidR="00FC6C15">
        <w:rPr>
          <w:rFonts w:ascii="Arial" w:hAnsi="Arial"/>
          <w:sz w:val="24"/>
        </w:rPr>
        <w:t>6</w:t>
      </w:r>
    </w:p>
    <w:bookmarkEnd w:id="0"/>
    <w:p w14:paraId="541F4127" w14:textId="77777777" w:rsidR="00687805" w:rsidRDefault="00687805" w:rsidP="00687805">
      <w:pPr>
        <w:rPr>
          <w:rFonts w:ascii="Arial" w:hAnsi="Arial" w:cs="Arial"/>
          <w:sz w:val="24"/>
          <w:szCs w:val="24"/>
        </w:rPr>
      </w:pPr>
    </w:p>
    <w:p w14:paraId="77101E3A" w14:textId="77777777" w:rsidR="00FC6C15" w:rsidRDefault="00FC6C15" w:rsidP="00687805">
      <w:pPr>
        <w:rPr>
          <w:rFonts w:ascii="Arial" w:hAnsi="Arial" w:cs="Arial"/>
          <w:sz w:val="24"/>
          <w:szCs w:val="24"/>
        </w:rPr>
      </w:pPr>
    </w:p>
    <w:p w14:paraId="76D830C6" w14:textId="77777777" w:rsidR="00BC662A" w:rsidRPr="00BC662A" w:rsidRDefault="00BC662A" w:rsidP="00BC662A">
      <w:pPr>
        <w:rPr>
          <w:rFonts w:asciiTheme="minorHAnsi" w:hAnsiTheme="minorHAnsi" w:cstheme="minorHAnsi"/>
          <w:b/>
          <w:bCs/>
          <w:sz w:val="28"/>
          <w:szCs w:val="28"/>
          <w:u w:val="single"/>
        </w:rPr>
      </w:pPr>
      <w:r w:rsidRPr="00BC662A">
        <w:rPr>
          <w:rFonts w:asciiTheme="minorHAnsi" w:hAnsiTheme="minorHAnsi" w:cstheme="minorHAnsi"/>
          <w:b/>
          <w:bCs/>
          <w:sz w:val="28"/>
          <w:szCs w:val="28"/>
          <w:u w:val="single"/>
        </w:rPr>
        <w:t>Senior Phase Assessment Block</w:t>
      </w:r>
    </w:p>
    <w:p w14:paraId="54691038" w14:textId="77777777" w:rsidR="00BC662A" w:rsidRPr="00BC662A" w:rsidRDefault="00BC662A" w:rsidP="00BC662A">
      <w:pPr>
        <w:rPr>
          <w:rFonts w:asciiTheme="minorHAnsi" w:hAnsiTheme="minorHAnsi" w:cstheme="minorHAnsi"/>
          <w:b/>
          <w:bCs/>
          <w:sz w:val="28"/>
          <w:szCs w:val="28"/>
          <w:u w:val="single"/>
        </w:rPr>
      </w:pPr>
    </w:p>
    <w:p w14:paraId="5C8646CC" w14:textId="77777777" w:rsidR="00BC662A" w:rsidRPr="00BC662A" w:rsidRDefault="00BC662A" w:rsidP="00BC662A">
      <w:pPr>
        <w:rPr>
          <w:rFonts w:asciiTheme="minorHAnsi" w:hAnsiTheme="minorHAnsi" w:cstheme="minorHAnsi"/>
          <w:b/>
          <w:bCs/>
          <w:sz w:val="28"/>
          <w:szCs w:val="28"/>
          <w:u w:val="single"/>
        </w:rPr>
      </w:pPr>
    </w:p>
    <w:p w14:paraId="5ED40C3F" w14:textId="77777777" w:rsidR="00BC662A" w:rsidRPr="00BC662A" w:rsidRDefault="00BC662A" w:rsidP="00BC662A">
      <w:pPr>
        <w:rPr>
          <w:rFonts w:asciiTheme="minorHAnsi" w:hAnsiTheme="minorHAnsi" w:cstheme="minorHAnsi"/>
          <w:sz w:val="24"/>
          <w:szCs w:val="24"/>
        </w:rPr>
      </w:pPr>
      <w:r w:rsidRPr="00BC662A">
        <w:rPr>
          <w:rFonts w:asciiTheme="minorHAnsi" w:hAnsiTheme="minorHAnsi" w:cstheme="minorHAnsi"/>
          <w:sz w:val="24"/>
          <w:szCs w:val="24"/>
        </w:rPr>
        <w:t>Dear Parent/Carer,</w:t>
      </w:r>
    </w:p>
    <w:p w14:paraId="626F1A2C" w14:textId="77777777" w:rsidR="00BC662A" w:rsidRPr="00BC662A" w:rsidRDefault="00BC662A" w:rsidP="00BC662A">
      <w:pPr>
        <w:rPr>
          <w:rFonts w:asciiTheme="minorHAnsi" w:hAnsiTheme="minorHAnsi" w:cstheme="minorHAnsi"/>
          <w:sz w:val="24"/>
          <w:szCs w:val="24"/>
        </w:rPr>
      </w:pPr>
    </w:p>
    <w:p w14:paraId="07E6B185" w14:textId="77777777" w:rsidR="00BC662A" w:rsidRPr="00BC662A" w:rsidRDefault="00BC662A" w:rsidP="00BC662A">
      <w:pPr>
        <w:rPr>
          <w:rFonts w:asciiTheme="minorHAnsi" w:hAnsiTheme="minorHAnsi" w:cstheme="minorHAnsi"/>
          <w:sz w:val="24"/>
          <w:szCs w:val="24"/>
        </w:rPr>
      </w:pPr>
      <w:r w:rsidRPr="00BC662A">
        <w:rPr>
          <w:rFonts w:asciiTheme="minorHAnsi" w:hAnsiTheme="minorHAnsi" w:cstheme="minorHAnsi"/>
          <w:sz w:val="24"/>
          <w:szCs w:val="24"/>
        </w:rPr>
        <w:t>The Third and final S4 Assessment Block will commence on the 19</w:t>
      </w:r>
      <w:r w:rsidRPr="00BC662A">
        <w:rPr>
          <w:rFonts w:asciiTheme="minorHAnsi" w:hAnsiTheme="minorHAnsi" w:cstheme="minorHAnsi"/>
          <w:sz w:val="24"/>
          <w:szCs w:val="24"/>
          <w:vertAlign w:val="superscript"/>
        </w:rPr>
        <w:t>th</w:t>
      </w:r>
      <w:r w:rsidRPr="00BC662A">
        <w:rPr>
          <w:rFonts w:asciiTheme="minorHAnsi" w:hAnsiTheme="minorHAnsi" w:cstheme="minorHAnsi"/>
          <w:sz w:val="24"/>
          <w:szCs w:val="24"/>
        </w:rPr>
        <w:t xml:space="preserve"> of February. </w:t>
      </w:r>
    </w:p>
    <w:p w14:paraId="3834EC9F" w14:textId="77777777" w:rsidR="00BC662A" w:rsidRDefault="00BC662A" w:rsidP="00BC662A">
      <w:pPr>
        <w:rPr>
          <w:rFonts w:asciiTheme="minorHAnsi" w:hAnsiTheme="minorHAnsi" w:cstheme="minorHAnsi"/>
          <w:sz w:val="24"/>
          <w:szCs w:val="24"/>
        </w:rPr>
      </w:pPr>
      <w:r w:rsidRPr="00BC662A">
        <w:rPr>
          <w:rFonts w:asciiTheme="minorHAnsi" w:hAnsiTheme="minorHAnsi" w:cstheme="minorHAnsi"/>
          <w:sz w:val="24"/>
          <w:szCs w:val="24"/>
        </w:rPr>
        <w:t xml:space="preserve">Pupils will follow their normal school timetable and assessment blocks will take place during double periods in the subject which corresponds to their column choice outlined below. There are a couple of exceptions to this, given the nature of the assessment during this block and I have outlined these in this letter. During this assessment block, some assessments will take place in the games hall to provide pupils with the ‘exam experience’ ahead of the formal SQA diet. </w:t>
      </w:r>
    </w:p>
    <w:p w14:paraId="7C79CEE3" w14:textId="77777777" w:rsidR="00BC662A" w:rsidRPr="00BC662A" w:rsidRDefault="00BC662A" w:rsidP="00BC662A">
      <w:pPr>
        <w:rPr>
          <w:rFonts w:asciiTheme="minorHAnsi" w:hAnsiTheme="minorHAnsi" w:cstheme="minorHAnsi"/>
          <w:sz w:val="24"/>
          <w:szCs w:val="24"/>
        </w:rPr>
      </w:pPr>
    </w:p>
    <w:p w14:paraId="6166572B" w14:textId="77777777" w:rsidR="00BC662A" w:rsidRPr="00BC662A" w:rsidRDefault="00BC662A" w:rsidP="00BC662A">
      <w:pPr>
        <w:rPr>
          <w:rFonts w:asciiTheme="minorHAnsi" w:hAnsiTheme="minorHAnsi" w:cstheme="minorHAnsi"/>
          <w:sz w:val="24"/>
          <w:szCs w:val="24"/>
        </w:rPr>
      </w:pPr>
      <w:r w:rsidRPr="00BC662A">
        <w:rPr>
          <w:rFonts w:asciiTheme="minorHAnsi" w:hAnsiTheme="minorHAnsi" w:cstheme="minorHAnsi"/>
          <w:sz w:val="24"/>
          <w:szCs w:val="24"/>
        </w:rPr>
        <w:t>Expectations:</w:t>
      </w:r>
    </w:p>
    <w:p w14:paraId="2E2AEA6F" w14:textId="77777777" w:rsidR="00BC662A" w:rsidRPr="00BC662A" w:rsidRDefault="00BC662A" w:rsidP="00BC662A">
      <w:pPr>
        <w:pStyle w:val="ListParagraph"/>
        <w:numPr>
          <w:ilvl w:val="0"/>
          <w:numId w:val="8"/>
        </w:numPr>
        <w:rPr>
          <w:rFonts w:cstheme="minorHAnsi"/>
          <w:sz w:val="24"/>
          <w:szCs w:val="24"/>
        </w:rPr>
      </w:pPr>
      <w:r w:rsidRPr="00BC662A">
        <w:rPr>
          <w:rFonts w:cstheme="minorHAnsi"/>
          <w:sz w:val="24"/>
          <w:szCs w:val="24"/>
        </w:rPr>
        <w:t>Pupils will not be given study leave for these exams and should follow their normal timetable when not undertaking an assessment.</w:t>
      </w:r>
    </w:p>
    <w:p w14:paraId="3F7067AF" w14:textId="77777777" w:rsidR="00BC662A" w:rsidRPr="00BC662A" w:rsidRDefault="00BC662A" w:rsidP="00BC662A">
      <w:pPr>
        <w:pStyle w:val="ListParagraph"/>
        <w:numPr>
          <w:ilvl w:val="0"/>
          <w:numId w:val="8"/>
        </w:numPr>
        <w:rPr>
          <w:rFonts w:cstheme="minorHAnsi"/>
          <w:sz w:val="24"/>
          <w:szCs w:val="24"/>
        </w:rPr>
      </w:pPr>
      <w:r w:rsidRPr="00BC662A">
        <w:rPr>
          <w:rFonts w:cstheme="minorHAnsi"/>
          <w:sz w:val="24"/>
          <w:szCs w:val="24"/>
        </w:rPr>
        <w:t>Pupils should be in full school uniform and come to exams readily equipped (pencils/pens/calculators as appropriate).</w:t>
      </w:r>
    </w:p>
    <w:p w14:paraId="564689BA" w14:textId="77777777" w:rsidR="00BC662A" w:rsidRPr="00BC662A" w:rsidRDefault="00BC662A" w:rsidP="00BC662A">
      <w:pPr>
        <w:pStyle w:val="ListParagraph"/>
        <w:numPr>
          <w:ilvl w:val="0"/>
          <w:numId w:val="8"/>
        </w:numPr>
        <w:rPr>
          <w:rFonts w:cstheme="minorHAnsi"/>
          <w:sz w:val="24"/>
          <w:szCs w:val="24"/>
        </w:rPr>
      </w:pPr>
      <w:r w:rsidRPr="00BC662A">
        <w:rPr>
          <w:rFonts w:cstheme="minorHAnsi"/>
          <w:sz w:val="24"/>
          <w:szCs w:val="24"/>
        </w:rPr>
        <w:t>These exams are under exam conditions and therefore pupils will not be allowed to have access to their mobile phones and or smart watches alongside personal belongings (bags/jackets etc.) these will be stored safely in the classroom away from their examination table.</w:t>
      </w:r>
    </w:p>
    <w:p w14:paraId="71272094" w14:textId="77777777" w:rsidR="00BC662A" w:rsidRPr="00BC662A" w:rsidRDefault="00BC662A" w:rsidP="00BC662A">
      <w:pPr>
        <w:rPr>
          <w:rFonts w:asciiTheme="minorHAnsi" w:hAnsiTheme="minorHAnsi" w:cstheme="minorHAnsi"/>
          <w:sz w:val="24"/>
          <w:szCs w:val="24"/>
        </w:rPr>
      </w:pPr>
    </w:p>
    <w:p w14:paraId="48EB8141" w14:textId="77777777" w:rsidR="00BC662A" w:rsidRPr="00BC662A" w:rsidRDefault="00BC662A" w:rsidP="00BC662A">
      <w:pPr>
        <w:rPr>
          <w:rFonts w:asciiTheme="minorHAnsi" w:hAnsiTheme="minorHAnsi" w:cstheme="minorHAnsi"/>
          <w:sz w:val="24"/>
          <w:szCs w:val="24"/>
        </w:rPr>
      </w:pPr>
      <w:r w:rsidRPr="00BC662A">
        <w:rPr>
          <w:rFonts w:asciiTheme="minorHAnsi" w:hAnsiTheme="minorHAnsi" w:cstheme="minorHAnsi"/>
          <w:sz w:val="24"/>
          <w:szCs w:val="24"/>
        </w:rPr>
        <w:t>All learners who are entitled to additional arrangements during assessment periods will have this factored into their examinations in class by their class teacher.</w:t>
      </w:r>
    </w:p>
    <w:p w14:paraId="6B1E86A6" w14:textId="0519C6C7" w:rsidR="00BC662A" w:rsidRPr="00BC662A" w:rsidRDefault="00BC662A" w:rsidP="00BC662A">
      <w:pPr>
        <w:rPr>
          <w:rFonts w:asciiTheme="minorHAnsi" w:hAnsiTheme="minorHAnsi" w:cstheme="minorHAnsi"/>
          <w:sz w:val="24"/>
          <w:szCs w:val="24"/>
        </w:rPr>
      </w:pPr>
      <w:r w:rsidRPr="00BC662A">
        <w:rPr>
          <w:rFonts w:asciiTheme="minorHAnsi" w:hAnsiTheme="minorHAnsi" w:cstheme="minorHAnsi"/>
          <w:sz w:val="24"/>
          <w:szCs w:val="24"/>
        </w:rPr>
        <w:t xml:space="preserve"> </w:t>
      </w:r>
    </w:p>
    <w:p w14:paraId="0D208598" w14:textId="77777777" w:rsidR="00BC662A" w:rsidRPr="00BC662A" w:rsidRDefault="00BC662A" w:rsidP="00BC662A">
      <w:pPr>
        <w:rPr>
          <w:rFonts w:asciiTheme="minorHAnsi" w:hAnsiTheme="minorHAnsi" w:cstheme="minorHAnsi"/>
          <w:sz w:val="24"/>
          <w:szCs w:val="24"/>
        </w:rPr>
      </w:pPr>
      <w:r w:rsidRPr="00BC662A">
        <w:rPr>
          <w:rFonts w:asciiTheme="minorHAnsi" w:hAnsiTheme="minorHAnsi" w:cstheme="minorHAnsi"/>
          <w:sz w:val="24"/>
          <w:szCs w:val="24"/>
        </w:rPr>
        <w:t>Help with studying approaches can be found via this link:</w:t>
      </w:r>
    </w:p>
    <w:p w14:paraId="33B1D24A" w14:textId="77777777" w:rsidR="00BC662A" w:rsidRPr="00BC662A" w:rsidRDefault="00BC662A" w:rsidP="00BC662A">
      <w:pPr>
        <w:rPr>
          <w:rFonts w:asciiTheme="minorHAnsi" w:hAnsiTheme="minorHAnsi" w:cstheme="minorHAnsi"/>
        </w:rPr>
      </w:pPr>
      <w:hyperlink r:id="rId11" w:history="1">
        <w:r w:rsidRPr="00BC662A">
          <w:rPr>
            <w:rStyle w:val="Hyperlink"/>
            <w:rFonts w:asciiTheme="minorHAnsi" w:hAnsiTheme="minorHAnsi" w:cstheme="minorHAnsi"/>
            <w:sz w:val="24"/>
            <w:szCs w:val="24"/>
          </w:rPr>
          <w:t>https://www.glenifferhigh.renfrewshire.sch.uk/news/get-exam-ready/</w:t>
        </w:r>
      </w:hyperlink>
    </w:p>
    <w:p w14:paraId="2DA857DF" w14:textId="77777777" w:rsidR="00BC662A" w:rsidRPr="00BC662A" w:rsidRDefault="00BC662A" w:rsidP="00BC662A">
      <w:pPr>
        <w:rPr>
          <w:rFonts w:asciiTheme="minorHAnsi" w:hAnsiTheme="minorHAnsi" w:cstheme="minorHAnsi"/>
          <w:sz w:val="24"/>
          <w:szCs w:val="24"/>
        </w:rPr>
      </w:pPr>
    </w:p>
    <w:p w14:paraId="47DD31F4" w14:textId="77777777" w:rsidR="00BC662A" w:rsidRPr="00BC662A" w:rsidRDefault="00BC662A" w:rsidP="00BC662A">
      <w:pPr>
        <w:rPr>
          <w:rFonts w:asciiTheme="minorHAnsi" w:hAnsiTheme="minorHAnsi" w:cstheme="minorHAnsi"/>
          <w:sz w:val="24"/>
          <w:szCs w:val="24"/>
        </w:rPr>
      </w:pPr>
      <w:r w:rsidRPr="00BC662A">
        <w:rPr>
          <w:rFonts w:asciiTheme="minorHAnsi" w:hAnsiTheme="minorHAnsi" w:cstheme="minorHAnsi"/>
          <w:sz w:val="24"/>
          <w:szCs w:val="24"/>
        </w:rPr>
        <w:t xml:space="preserve">The best advice and support will come from their class </w:t>
      </w:r>
      <w:proofErr w:type="gramStart"/>
      <w:r w:rsidRPr="00BC662A">
        <w:rPr>
          <w:rFonts w:asciiTheme="minorHAnsi" w:hAnsiTheme="minorHAnsi" w:cstheme="minorHAnsi"/>
          <w:sz w:val="24"/>
          <w:szCs w:val="24"/>
        </w:rPr>
        <w:t>teachers,</w:t>
      </w:r>
      <w:proofErr w:type="gramEnd"/>
      <w:r w:rsidRPr="00BC662A">
        <w:rPr>
          <w:rFonts w:asciiTheme="minorHAnsi" w:hAnsiTheme="minorHAnsi" w:cstheme="minorHAnsi"/>
          <w:sz w:val="24"/>
          <w:szCs w:val="24"/>
        </w:rPr>
        <w:t xml:space="preserve"> this is where pupils should start with guidance on approaches for their subject area.</w:t>
      </w:r>
    </w:p>
    <w:p w14:paraId="0BD24C03" w14:textId="77777777" w:rsidR="00BC662A" w:rsidRPr="00BC662A" w:rsidRDefault="00BC662A" w:rsidP="00BC662A">
      <w:pPr>
        <w:rPr>
          <w:rFonts w:asciiTheme="minorHAnsi" w:hAnsiTheme="minorHAnsi" w:cstheme="minorHAnsi"/>
        </w:rPr>
      </w:pPr>
    </w:p>
    <w:p w14:paraId="1DBAD7EC" w14:textId="77777777" w:rsidR="00BC662A" w:rsidRDefault="00BC662A" w:rsidP="00BC662A"/>
    <w:p w14:paraId="2A9D7FF6" w14:textId="77777777" w:rsidR="00BC662A" w:rsidRDefault="00BC662A" w:rsidP="00BC662A">
      <w:pPr>
        <w:rPr>
          <w:b/>
          <w:bCs/>
          <w:i/>
          <w:iCs/>
          <w:sz w:val="24"/>
          <w:szCs w:val="24"/>
        </w:rPr>
      </w:pPr>
    </w:p>
    <w:p w14:paraId="077E4E13" w14:textId="370DE1D5" w:rsidR="00BC662A" w:rsidRPr="000568E1" w:rsidRDefault="00BC662A" w:rsidP="00BC662A">
      <w:pPr>
        <w:rPr>
          <w:b/>
          <w:bCs/>
          <w:i/>
          <w:iCs/>
          <w:sz w:val="24"/>
          <w:szCs w:val="24"/>
        </w:rPr>
      </w:pPr>
      <w:r w:rsidRPr="000568E1">
        <w:rPr>
          <w:b/>
          <w:bCs/>
          <w:i/>
          <w:iCs/>
          <w:sz w:val="24"/>
          <w:szCs w:val="24"/>
        </w:rPr>
        <w:t>Assessment Calendar:</w:t>
      </w:r>
    </w:p>
    <w:p w14:paraId="1385F0EB" w14:textId="77777777" w:rsidR="00BC662A" w:rsidRDefault="00BC662A" w:rsidP="00BC662A">
      <w:r w:rsidRPr="00AB1576">
        <w:rPr>
          <w:noProof/>
        </w:rPr>
        <w:drawing>
          <wp:inline distT="0" distB="0" distL="0" distR="0" wp14:anchorId="32D1FD05" wp14:editId="3CE46A88">
            <wp:extent cx="4154063" cy="1971675"/>
            <wp:effectExtent l="95250" t="95250" r="94615" b="85725"/>
            <wp:docPr id="1400004436"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04436" name="Picture 1" descr="A table with text and numbers&#10;&#10;AI-generated content may be incorrect."/>
                    <pic:cNvPicPr/>
                  </pic:nvPicPr>
                  <pic:blipFill>
                    <a:blip r:embed="rId12"/>
                    <a:stretch>
                      <a:fillRect/>
                    </a:stretch>
                  </pic:blipFill>
                  <pic:spPr>
                    <a:xfrm>
                      <a:off x="0" y="0"/>
                      <a:ext cx="4165081" cy="19769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4781BD3" w14:textId="77777777" w:rsidR="00BC662A" w:rsidRDefault="00BC662A" w:rsidP="00BC662A"/>
    <w:p w14:paraId="5ED026D2" w14:textId="77777777" w:rsidR="00BC662A" w:rsidRDefault="00BC662A" w:rsidP="00BC662A"/>
    <w:p w14:paraId="726E36D4" w14:textId="77777777" w:rsidR="00BC662A" w:rsidRDefault="00BC662A" w:rsidP="00BC662A">
      <w:pPr>
        <w:rPr>
          <w:b/>
          <w:bCs/>
          <w:i/>
          <w:iCs/>
          <w:sz w:val="24"/>
          <w:szCs w:val="24"/>
        </w:rPr>
      </w:pPr>
      <w:r w:rsidRPr="000568E1">
        <w:rPr>
          <w:b/>
          <w:bCs/>
          <w:i/>
          <w:iCs/>
          <w:sz w:val="24"/>
          <w:szCs w:val="24"/>
        </w:rPr>
        <w:t>Subjects in each column:</w:t>
      </w:r>
    </w:p>
    <w:p w14:paraId="093A5C7A" w14:textId="77777777" w:rsidR="00BC662A" w:rsidRPr="00603593" w:rsidRDefault="00BC662A" w:rsidP="00BC662A">
      <w:pPr>
        <w:rPr>
          <w:b/>
          <w:bCs/>
          <w:i/>
          <w:iCs/>
          <w:sz w:val="24"/>
          <w:szCs w:val="24"/>
        </w:rPr>
      </w:pPr>
      <w:r w:rsidRPr="00EF5F21">
        <w:rPr>
          <w:b/>
          <w:bCs/>
          <w:i/>
          <w:iCs/>
          <w:noProof/>
          <w:sz w:val="24"/>
          <w:szCs w:val="24"/>
        </w:rPr>
        <w:drawing>
          <wp:inline distT="0" distB="0" distL="0" distR="0" wp14:anchorId="21D7B95A" wp14:editId="6BEE7248">
            <wp:extent cx="5731510" cy="2987040"/>
            <wp:effectExtent l="95250" t="95250" r="97790" b="99060"/>
            <wp:docPr id="129721618" name="Picture 1" descr="A green and white lis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1618" name="Picture 1" descr="A green and white list with black text&#10;&#10;AI-generated content may be incorrect."/>
                    <pic:cNvPicPr/>
                  </pic:nvPicPr>
                  <pic:blipFill>
                    <a:blip r:embed="rId13"/>
                    <a:stretch>
                      <a:fillRect/>
                    </a:stretch>
                  </pic:blipFill>
                  <pic:spPr>
                    <a:xfrm>
                      <a:off x="0" y="0"/>
                      <a:ext cx="5731510" cy="29870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EFA78BB" w14:textId="77777777" w:rsidR="00BC662A" w:rsidRDefault="00BC662A" w:rsidP="00BC662A">
      <w:pPr>
        <w:rPr>
          <w:b/>
          <w:bCs/>
          <w:i/>
          <w:iCs/>
        </w:rPr>
      </w:pPr>
    </w:p>
    <w:p w14:paraId="09F6718F" w14:textId="77777777" w:rsidR="00BC662A" w:rsidRDefault="00BC662A" w:rsidP="00BC662A">
      <w:pPr>
        <w:rPr>
          <w:b/>
          <w:bCs/>
          <w:i/>
          <w:iCs/>
        </w:rPr>
      </w:pPr>
    </w:p>
    <w:p w14:paraId="4E6F2356" w14:textId="77777777" w:rsidR="00BC662A" w:rsidRDefault="00BC662A" w:rsidP="00BC662A">
      <w:pPr>
        <w:rPr>
          <w:b/>
          <w:bCs/>
          <w:i/>
          <w:iCs/>
        </w:rPr>
      </w:pPr>
    </w:p>
    <w:p w14:paraId="18AB706A" w14:textId="77777777" w:rsidR="00BC662A" w:rsidRDefault="00BC662A" w:rsidP="00BC662A">
      <w:pPr>
        <w:rPr>
          <w:b/>
          <w:bCs/>
          <w:i/>
          <w:iCs/>
        </w:rPr>
      </w:pPr>
    </w:p>
    <w:p w14:paraId="040441A4" w14:textId="77777777" w:rsidR="00BC662A" w:rsidRDefault="00BC662A" w:rsidP="00BC662A">
      <w:pPr>
        <w:rPr>
          <w:b/>
          <w:bCs/>
          <w:i/>
          <w:iCs/>
        </w:rPr>
      </w:pPr>
    </w:p>
    <w:p w14:paraId="3256EDB9" w14:textId="77777777" w:rsidR="00BC662A" w:rsidRDefault="00BC662A" w:rsidP="00BC662A">
      <w:pPr>
        <w:rPr>
          <w:b/>
          <w:bCs/>
          <w:i/>
          <w:iCs/>
        </w:rPr>
      </w:pPr>
    </w:p>
    <w:p w14:paraId="4BEA8E13" w14:textId="77777777" w:rsidR="00BC662A" w:rsidRDefault="00BC662A" w:rsidP="00BC662A">
      <w:pPr>
        <w:rPr>
          <w:b/>
          <w:bCs/>
          <w:i/>
          <w:iCs/>
        </w:rPr>
      </w:pPr>
    </w:p>
    <w:p w14:paraId="5576C444" w14:textId="77777777" w:rsidR="00BC662A" w:rsidRDefault="00BC662A" w:rsidP="00BC662A">
      <w:pPr>
        <w:rPr>
          <w:b/>
          <w:bCs/>
          <w:i/>
          <w:iCs/>
          <w:sz w:val="24"/>
          <w:szCs w:val="24"/>
        </w:rPr>
      </w:pPr>
    </w:p>
    <w:p w14:paraId="6215B5FF" w14:textId="77777777" w:rsidR="00BC662A" w:rsidRDefault="00BC662A" w:rsidP="00BC662A">
      <w:pPr>
        <w:rPr>
          <w:b/>
          <w:bCs/>
          <w:i/>
          <w:iCs/>
          <w:sz w:val="24"/>
          <w:szCs w:val="24"/>
        </w:rPr>
      </w:pPr>
    </w:p>
    <w:p w14:paraId="26983CE8" w14:textId="77777777" w:rsidR="00BC662A" w:rsidRDefault="00BC662A" w:rsidP="00BC662A">
      <w:pPr>
        <w:rPr>
          <w:b/>
          <w:bCs/>
          <w:i/>
          <w:iCs/>
          <w:sz w:val="24"/>
          <w:szCs w:val="24"/>
        </w:rPr>
      </w:pPr>
    </w:p>
    <w:p w14:paraId="006612CE" w14:textId="77777777" w:rsidR="00BC662A" w:rsidRDefault="00BC662A" w:rsidP="00BC662A">
      <w:pPr>
        <w:rPr>
          <w:b/>
          <w:bCs/>
          <w:i/>
          <w:iCs/>
          <w:sz w:val="24"/>
          <w:szCs w:val="24"/>
        </w:rPr>
      </w:pPr>
    </w:p>
    <w:p w14:paraId="07FEDDA8" w14:textId="77777777" w:rsidR="00BC662A" w:rsidRDefault="00BC662A" w:rsidP="00BC662A">
      <w:pPr>
        <w:rPr>
          <w:b/>
          <w:bCs/>
          <w:i/>
          <w:iCs/>
          <w:sz w:val="24"/>
          <w:szCs w:val="24"/>
        </w:rPr>
      </w:pPr>
    </w:p>
    <w:p w14:paraId="6C839995" w14:textId="77777777" w:rsidR="00BC662A" w:rsidRDefault="00BC662A" w:rsidP="00BC662A">
      <w:pPr>
        <w:rPr>
          <w:b/>
          <w:bCs/>
          <w:i/>
          <w:iCs/>
          <w:sz w:val="24"/>
          <w:szCs w:val="24"/>
        </w:rPr>
      </w:pPr>
    </w:p>
    <w:p w14:paraId="367E8156" w14:textId="77777777" w:rsidR="00BC662A" w:rsidRDefault="00BC662A" w:rsidP="00BC662A">
      <w:pPr>
        <w:rPr>
          <w:b/>
          <w:bCs/>
          <w:i/>
          <w:iCs/>
          <w:sz w:val="24"/>
          <w:szCs w:val="24"/>
        </w:rPr>
      </w:pPr>
    </w:p>
    <w:p w14:paraId="643887FB" w14:textId="77777777" w:rsidR="00BC662A" w:rsidRDefault="00BC662A" w:rsidP="00BC662A">
      <w:pPr>
        <w:rPr>
          <w:b/>
          <w:bCs/>
          <w:i/>
          <w:iCs/>
          <w:sz w:val="24"/>
          <w:szCs w:val="24"/>
        </w:rPr>
      </w:pPr>
    </w:p>
    <w:p w14:paraId="00594DC4" w14:textId="67C59414" w:rsidR="00BC662A" w:rsidRDefault="00BC662A" w:rsidP="00BC662A">
      <w:r w:rsidRPr="00CF2158">
        <w:rPr>
          <w:b/>
          <w:bCs/>
          <w:i/>
          <w:iCs/>
          <w:sz w:val="24"/>
          <w:szCs w:val="24"/>
        </w:rPr>
        <w:t>Assessment timetable by week</w:t>
      </w:r>
      <w:r>
        <w:t>:</w:t>
      </w:r>
    </w:p>
    <w:p w14:paraId="7D090A07" w14:textId="77777777" w:rsidR="00BC662A" w:rsidRDefault="00BC662A" w:rsidP="00BC662A">
      <w:r w:rsidRPr="001C2931">
        <w:rPr>
          <w:noProof/>
        </w:rPr>
        <w:drawing>
          <wp:inline distT="0" distB="0" distL="0" distR="0" wp14:anchorId="35A32406" wp14:editId="4EA9DB5C">
            <wp:extent cx="5711825" cy="3524250"/>
            <wp:effectExtent l="0" t="0" r="3175" b="0"/>
            <wp:docPr id="960679829" name="Picture 1" descr="A grid of squar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79829" name="Picture 1" descr="A grid of squares with text&#10;&#10;AI-generated content may be incorrect."/>
                    <pic:cNvPicPr/>
                  </pic:nvPicPr>
                  <pic:blipFill>
                    <a:blip r:embed="rId14"/>
                    <a:stretch>
                      <a:fillRect/>
                    </a:stretch>
                  </pic:blipFill>
                  <pic:spPr>
                    <a:xfrm>
                      <a:off x="0" y="0"/>
                      <a:ext cx="5712624" cy="3524743"/>
                    </a:xfrm>
                    <a:prstGeom prst="rect">
                      <a:avLst/>
                    </a:prstGeom>
                  </pic:spPr>
                </pic:pic>
              </a:graphicData>
            </a:graphic>
          </wp:inline>
        </w:drawing>
      </w:r>
    </w:p>
    <w:p w14:paraId="5ED2A6BA" w14:textId="77777777" w:rsidR="00BC662A" w:rsidRDefault="00BC662A" w:rsidP="00BC662A">
      <w:r w:rsidRPr="001C2931">
        <w:rPr>
          <w:noProof/>
        </w:rPr>
        <w:drawing>
          <wp:inline distT="0" distB="0" distL="0" distR="0" wp14:anchorId="655148D0" wp14:editId="7A633F15">
            <wp:extent cx="5686425" cy="3505200"/>
            <wp:effectExtent l="0" t="0" r="9525" b="0"/>
            <wp:docPr id="1367645395" name="Picture 1" descr="A crossword puzzle with green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45395" name="Picture 1" descr="A crossword puzzle with green and white squares&#10;&#10;AI-generated content may be incorrect."/>
                    <pic:cNvPicPr/>
                  </pic:nvPicPr>
                  <pic:blipFill>
                    <a:blip r:embed="rId15"/>
                    <a:stretch>
                      <a:fillRect/>
                    </a:stretch>
                  </pic:blipFill>
                  <pic:spPr>
                    <a:xfrm>
                      <a:off x="0" y="0"/>
                      <a:ext cx="5687220" cy="3505690"/>
                    </a:xfrm>
                    <a:prstGeom prst="rect">
                      <a:avLst/>
                    </a:prstGeom>
                  </pic:spPr>
                </pic:pic>
              </a:graphicData>
            </a:graphic>
          </wp:inline>
        </w:drawing>
      </w:r>
    </w:p>
    <w:p w14:paraId="52532348" w14:textId="77777777" w:rsidR="00BC662A" w:rsidRDefault="00BC662A" w:rsidP="00BC662A">
      <w:pPr>
        <w:rPr>
          <w:b/>
          <w:bCs/>
          <w:i/>
          <w:iCs/>
          <w:sz w:val="24"/>
          <w:szCs w:val="24"/>
          <w:highlight w:val="yellow"/>
        </w:rPr>
      </w:pPr>
    </w:p>
    <w:p w14:paraId="5A7D68B5" w14:textId="77777777" w:rsidR="00BC662A" w:rsidRDefault="00BC662A" w:rsidP="00BC662A">
      <w:pPr>
        <w:rPr>
          <w:b/>
          <w:bCs/>
          <w:i/>
          <w:iCs/>
          <w:sz w:val="24"/>
          <w:szCs w:val="24"/>
          <w:highlight w:val="yellow"/>
        </w:rPr>
      </w:pPr>
    </w:p>
    <w:p w14:paraId="1826C2A5" w14:textId="77777777" w:rsidR="00BC662A" w:rsidRDefault="00BC662A" w:rsidP="00BC662A">
      <w:pPr>
        <w:rPr>
          <w:b/>
          <w:bCs/>
          <w:i/>
          <w:iCs/>
          <w:sz w:val="24"/>
          <w:szCs w:val="24"/>
          <w:highlight w:val="yellow"/>
        </w:rPr>
      </w:pPr>
    </w:p>
    <w:p w14:paraId="2205F415" w14:textId="77777777" w:rsidR="00BC662A" w:rsidRDefault="00BC662A" w:rsidP="00BC662A">
      <w:pPr>
        <w:rPr>
          <w:b/>
          <w:bCs/>
          <w:i/>
          <w:iCs/>
          <w:sz w:val="24"/>
          <w:szCs w:val="24"/>
          <w:highlight w:val="yellow"/>
        </w:rPr>
      </w:pPr>
    </w:p>
    <w:p w14:paraId="55FF344A" w14:textId="77777777" w:rsidR="00BC662A" w:rsidRDefault="00BC662A" w:rsidP="00BC662A">
      <w:pPr>
        <w:rPr>
          <w:b/>
          <w:bCs/>
          <w:i/>
          <w:iCs/>
          <w:sz w:val="24"/>
          <w:szCs w:val="24"/>
          <w:highlight w:val="yellow"/>
        </w:rPr>
      </w:pPr>
    </w:p>
    <w:p w14:paraId="3F57BFAD" w14:textId="77777777" w:rsidR="00BC662A" w:rsidRDefault="00BC662A" w:rsidP="00BC662A">
      <w:pPr>
        <w:rPr>
          <w:b/>
          <w:bCs/>
          <w:i/>
          <w:iCs/>
          <w:sz w:val="24"/>
          <w:szCs w:val="24"/>
          <w:highlight w:val="yellow"/>
        </w:rPr>
      </w:pPr>
    </w:p>
    <w:p w14:paraId="74A22668" w14:textId="77777777" w:rsidR="00BC662A" w:rsidRDefault="00BC662A" w:rsidP="00BC662A">
      <w:pPr>
        <w:rPr>
          <w:b/>
          <w:bCs/>
          <w:i/>
          <w:iCs/>
          <w:sz w:val="24"/>
          <w:szCs w:val="24"/>
          <w:highlight w:val="yellow"/>
        </w:rPr>
      </w:pPr>
    </w:p>
    <w:p w14:paraId="0BA84AF6" w14:textId="77777777" w:rsidR="00BC662A" w:rsidRPr="00CF2158" w:rsidRDefault="00BC662A" w:rsidP="00BC662A">
      <w:pPr>
        <w:rPr>
          <w:b/>
          <w:bCs/>
          <w:i/>
          <w:iCs/>
          <w:sz w:val="24"/>
          <w:szCs w:val="24"/>
        </w:rPr>
      </w:pPr>
      <w:r w:rsidRPr="00CF2158">
        <w:rPr>
          <w:b/>
          <w:bCs/>
          <w:i/>
          <w:iCs/>
          <w:sz w:val="24"/>
          <w:szCs w:val="24"/>
          <w:highlight w:val="yellow"/>
        </w:rPr>
        <w:t>*</w:t>
      </w:r>
      <w:r w:rsidRPr="00CF2158">
        <w:rPr>
          <w:b/>
          <w:bCs/>
          <w:i/>
          <w:iCs/>
          <w:sz w:val="24"/>
          <w:szCs w:val="24"/>
          <w:highlight w:val="yellow"/>
          <w:u w:val="single"/>
        </w:rPr>
        <w:t>Assessment Exceptions:</w:t>
      </w:r>
    </w:p>
    <w:p w14:paraId="5250777D" w14:textId="77777777" w:rsidR="00BC662A" w:rsidRPr="005353C9" w:rsidRDefault="00BC662A" w:rsidP="00BC662A">
      <w:pPr>
        <w:pStyle w:val="ListParagraph"/>
        <w:numPr>
          <w:ilvl w:val="0"/>
          <w:numId w:val="9"/>
        </w:numPr>
        <w:rPr>
          <w:sz w:val="24"/>
          <w:szCs w:val="24"/>
        </w:rPr>
      </w:pPr>
      <w:r>
        <w:rPr>
          <w:sz w:val="24"/>
          <w:szCs w:val="24"/>
        </w:rPr>
        <w:t xml:space="preserve">Column B* - all subjects apart from </w:t>
      </w:r>
      <w:proofErr w:type="gramStart"/>
      <w:r>
        <w:rPr>
          <w:sz w:val="24"/>
          <w:szCs w:val="24"/>
        </w:rPr>
        <w:t>Science</w:t>
      </w:r>
      <w:proofErr w:type="gramEnd"/>
      <w:r>
        <w:rPr>
          <w:sz w:val="24"/>
          <w:szCs w:val="24"/>
        </w:rPr>
        <w:t xml:space="preserve"> to take place during this block. Science assessments to take place on Thursday 5</w:t>
      </w:r>
      <w:r w:rsidRPr="005353C9">
        <w:rPr>
          <w:sz w:val="24"/>
          <w:szCs w:val="24"/>
          <w:vertAlign w:val="superscript"/>
        </w:rPr>
        <w:t>th</w:t>
      </w:r>
      <w:r>
        <w:rPr>
          <w:sz w:val="24"/>
          <w:szCs w:val="24"/>
        </w:rPr>
        <w:t xml:space="preserve"> March Periods 6 and 7.</w:t>
      </w:r>
    </w:p>
    <w:p w14:paraId="7404D21F" w14:textId="77777777" w:rsidR="00BC662A" w:rsidRPr="005353C9" w:rsidRDefault="00BC662A" w:rsidP="00BC662A">
      <w:pPr>
        <w:pStyle w:val="ListParagraph"/>
        <w:numPr>
          <w:ilvl w:val="0"/>
          <w:numId w:val="9"/>
        </w:numPr>
        <w:rPr>
          <w:sz w:val="24"/>
          <w:szCs w:val="24"/>
        </w:rPr>
      </w:pPr>
      <w:r w:rsidRPr="00A94F7F">
        <w:rPr>
          <w:sz w:val="24"/>
          <w:szCs w:val="24"/>
        </w:rPr>
        <w:t>Column C</w:t>
      </w:r>
      <w:r>
        <w:rPr>
          <w:sz w:val="24"/>
          <w:szCs w:val="24"/>
        </w:rPr>
        <w:t>*</w:t>
      </w:r>
      <w:r w:rsidRPr="00A94F7F">
        <w:rPr>
          <w:sz w:val="24"/>
          <w:szCs w:val="24"/>
        </w:rPr>
        <w:t xml:space="preserve"> – </w:t>
      </w:r>
      <w:r>
        <w:rPr>
          <w:sz w:val="24"/>
          <w:szCs w:val="24"/>
        </w:rPr>
        <w:t xml:space="preserve">all subjects apart from </w:t>
      </w:r>
      <w:proofErr w:type="gramStart"/>
      <w:r>
        <w:rPr>
          <w:sz w:val="24"/>
          <w:szCs w:val="24"/>
        </w:rPr>
        <w:t>Science</w:t>
      </w:r>
      <w:proofErr w:type="gramEnd"/>
      <w:r>
        <w:rPr>
          <w:sz w:val="24"/>
          <w:szCs w:val="24"/>
        </w:rPr>
        <w:t xml:space="preserve"> to take place during this block. Science assessments to take place on Tuesday 3</w:t>
      </w:r>
      <w:r w:rsidRPr="005353C9">
        <w:rPr>
          <w:sz w:val="24"/>
          <w:szCs w:val="24"/>
          <w:vertAlign w:val="superscript"/>
        </w:rPr>
        <w:t>rd</w:t>
      </w:r>
      <w:r>
        <w:rPr>
          <w:sz w:val="24"/>
          <w:szCs w:val="24"/>
        </w:rPr>
        <w:t xml:space="preserve"> March. Column C Assessments </w:t>
      </w:r>
      <w:r w:rsidRPr="005353C9">
        <w:rPr>
          <w:sz w:val="24"/>
          <w:szCs w:val="24"/>
        </w:rPr>
        <w:t>will take place P2 and 3 which means through interval. Pupils will not be permitted to leave during their assessment and will receive a delayed interval on this day. Pupils should bring an appropriate refreshment to have during this day. Anyone who is entitled to free school meals will have access to snacks from the school canteen.</w:t>
      </w:r>
    </w:p>
    <w:p w14:paraId="77FDD5B0" w14:textId="77777777" w:rsidR="00BC662A" w:rsidRPr="005353C9" w:rsidRDefault="00BC662A" w:rsidP="00BC662A">
      <w:pPr>
        <w:pStyle w:val="ListParagraph"/>
        <w:numPr>
          <w:ilvl w:val="0"/>
          <w:numId w:val="9"/>
        </w:numPr>
        <w:rPr>
          <w:sz w:val="24"/>
          <w:szCs w:val="24"/>
        </w:rPr>
      </w:pPr>
      <w:r>
        <w:rPr>
          <w:sz w:val="24"/>
          <w:szCs w:val="24"/>
        </w:rPr>
        <w:t xml:space="preserve">Column D* - all subjects apart from </w:t>
      </w:r>
      <w:proofErr w:type="gramStart"/>
      <w:r>
        <w:rPr>
          <w:sz w:val="24"/>
          <w:szCs w:val="24"/>
        </w:rPr>
        <w:t>Science</w:t>
      </w:r>
      <w:proofErr w:type="gramEnd"/>
      <w:r>
        <w:rPr>
          <w:sz w:val="24"/>
          <w:szCs w:val="24"/>
        </w:rPr>
        <w:t xml:space="preserve"> to take place during this block. Science assessments to take place on Monday 2</w:t>
      </w:r>
      <w:r w:rsidRPr="005353C9">
        <w:rPr>
          <w:sz w:val="24"/>
          <w:szCs w:val="24"/>
          <w:vertAlign w:val="superscript"/>
        </w:rPr>
        <w:t>nd</w:t>
      </w:r>
      <w:r>
        <w:rPr>
          <w:sz w:val="24"/>
          <w:szCs w:val="24"/>
        </w:rPr>
        <w:t xml:space="preserve"> March Periods 3 and 4.</w:t>
      </w:r>
    </w:p>
    <w:p w14:paraId="5FFBA677" w14:textId="77777777" w:rsidR="00BC662A" w:rsidRDefault="00BC662A" w:rsidP="00BC662A">
      <w:pPr>
        <w:pStyle w:val="ListParagraph"/>
        <w:numPr>
          <w:ilvl w:val="0"/>
          <w:numId w:val="9"/>
        </w:numPr>
        <w:rPr>
          <w:sz w:val="24"/>
          <w:szCs w:val="24"/>
        </w:rPr>
      </w:pPr>
      <w:r w:rsidRPr="00A94F7F">
        <w:rPr>
          <w:sz w:val="24"/>
          <w:szCs w:val="24"/>
        </w:rPr>
        <w:t>Column U* - This is a small group of learners who are sitting National 5 German. This will take place in the German classroom during P1 and 2. Pupils will be extracted from their other subject for this double period only.</w:t>
      </w:r>
    </w:p>
    <w:p w14:paraId="542E01DD" w14:textId="77777777" w:rsidR="00BC662A" w:rsidRPr="005353C9" w:rsidRDefault="00BC662A" w:rsidP="00BC662A">
      <w:pPr>
        <w:pStyle w:val="ListParagraph"/>
        <w:numPr>
          <w:ilvl w:val="0"/>
          <w:numId w:val="9"/>
        </w:numPr>
        <w:rPr>
          <w:b/>
          <w:bCs/>
          <w:sz w:val="24"/>
          <w:szCs w:val="24"/>
        </w:rPr>
      </w:pPr>
      <w:r w:rsidRPr="005353C9">
        <w:rPr>
          <w:b/>
          <w:bCs/>
          <w:sz w:val="24"/>
          <w:szCs w:val="24"/>
        </w:rPr>
        <w:t>English Assessment will take place in the exam hall. Pupils will be expected to arrive at 11:15am to sign in for this assessment outside the games hall.</w:t>
      </w:r>
    </w:p>
    <w:p w14:paraId="1C052521" w14:textId="77777777" w:rsidR="00BC662A" w:rsidRDefault="00BC662A" w:rsidP="00BC662A"/>
    <w:p w14:paraId="040A64F0" w14:textId="7F207A6A" w:rsidR="00BC662A" w:rsidRPr="00BC662A" w:rsidRDefault="00BC662A" w:rsidP="00BC662A">
      <w:pPr>
        <w:rPr>
          <w:rFonts w:asciiTheme="minorHAnsi" w:hAnsiTheme="minorHAnsi" w:cstheme="minorHAnsi"/>
          <w:sz w:val="24"/>
          <w:szCs w:val="24"/>
        </w:rPr>
      </w:pPr>
      <w:r w:rsidRPr="00BC662A">
        <w:rPr>
          <w:rFonts w:asciiTheme="minorHAnsi" w:hAnsiTheme="minorHAnsi" w:cstheme="minorHAnsi"/>
          <w:sz w:val="24"/>
          <w:szCs w:val="24"/>
        </w:rPr>
        <w:t>On the adjacent page, the specific topics to be covered have been indicated to give direction into the areas to be covered for each subject assessment</w:t>
      </w:r>
    </w:p>
    <w:p w14:paraId="1DCF0303" w14:textId="77777777" w:rsidR="00BC662A" w:rsidRPr="00BC662A" w:rsidRDefault="00BC662A" w:rsidP="00BC662A">
      <w:pPr>
        <w:rPr>
          <w:rFonts w:asciiTheme="minorHAnsi" w:hAnsiTheme="minorHAnsi" w:cstheme="minorHAnsi"/>
          <w:sz w:val="24"/>
          <w:szCs w:val="24"/>
        </w:rPr>
      </w:pPr>
      <w:r w:rsidRPr="00BC662A">
        <w:rPr>
          <w:rFonts w:asciiTheme="minorHAnsi" w:hAnsiTheme="minorHAnsi" w:cstheme="minorHAnsi"/>
          <w:sz w:val="24"/>
          <w:szCs w:val="24"/>
        </w:rPr>
        <w:t>If you have any further questions about this, please do not hesitate to get in touch.</w:t>
      </w:r>
    </w:p>
    <w:p w14:paraId="29B349EE" w14:textId="77777777" w:rsidR="00BC662A" w:rsidRPr="00BC662A" w:rsidRDefault="00BC662A" w:rsidP="00BC662A">
      <w:pPr>
        <w:rPr>
          <w:rFonts w:asciiTheme="minorHAnsi" w:hAnsiTheme="minorHAnsi" w:cstheme="minorHAnsi"/>
          <w:sz w:val="24"/>
          <w:szCs w:val="24"/>
        </w:rPr>
      </w:pPr>
    </w:p>
    <w:p w14:paraId="5E280002" w14:textId="77777777" w:rsidR="00BC662A" w:rsidRPr="00BC662A" w:rsidRDefault="00BC662A" w:rsidP="00BC662A">
      <w:pPr>
        <w:rPr>
          <w:rFonts w:asciiTheme="minorHAnsi" w:hAnsiTheme="minorHAnsi" w:cstheme="minorHAnsi"/>
          <w:sz w:val="24"/>
          <w:szCs w:val="24"/>
        </w:rPr>
      </w:pPr>
      <w:r w:rsidRPr="00BC662A">
        <w:rPr>
          <w:rFonts w:asciiTheme="minorHAnsi" w:hAnsiTheme="minorHAnsi" w:cstheme="minorHAnsi"/>
          <w:sz w:val="24"/>
          <w:szCs w:val="24"/>
        </w:rPr>
        <w:t>Kind Regards</w:t>
      </w:r>
    </w:p>
    <w:p w14:paraId="3F9530AE" w14:textId="77777777" w:rsidR="00BC662A" w:rsidRPr="00CF203B" w:rsidRDefault="00BC662A" w:rsidP="00BC662A">
      <w:pPr>
        <w:rPr>
          <w:rFonts w:ascii="Baguet Script" w:hAnsi="Baguet Script"/>
          <w:sz w:val="44"/>
          <w:szCs w:val="44"/>
        </w:rPr>
      </w:pPr>
      <w:r w:rsidRPr="00CF203B">
        <w:rPr>
          <w:rFonts w:ascii="Baguet Script" w:hAnsi="Baguet Script"/>
          <w:sz w:val="44"/>
          <w:szCs w:val="44"/>
        </w:rPr>
        <w:t>Debbie Martin</w:t>
      </w:r>
    </w:p>
    <w:p w14:paraId="597968E3" w14:textId="77777777" w:rsidR="00BC662A" w:rsidRPr="00BC662A" w:rsidRDefault="00BC662A" w:rsidP="00BC662A">
      <w:pPr>
        <w:rPr>
          <w:rFonts w:asciiTheme="minorHAnsi" w:hAnsiTheme="minorHAnsi" w:cstheme="minorHAnsi"/>
          <w:sz w:val="24"/>
          <w:szCs w:val="24"/>
        </w:rPr>
      </w:pPr>
      <w:r w:rsidRPr="00BC662A">
        <w:rPr>
          <w:rFonts w:asciiTheme="minorHAnsi" w:hAnsiTheme="minorHAnsi" w:cstheme="minorHAnsi"/>
          <w:sz w:val="24"/>
          <w:szCs w:val="24"/>
        </w:rPr>
        <w:t>Debbie Martin</w:t>
      </w:r>
    </w:p>
    <w:p w14:paraId="21B9B8F7" w14:textId="77777777" w:rsidR="00BC662A" w:rsidRPr="00BC662A" w:rsidRDefault="00BC662A" w:rsidP="00BC662A">
      <w:pPr>
        <w:rPr>
          <w:rFonts w:asciiTheme="minorHAnsi" w:hAnsiTheme="minorHAnsi" w:cstheme="minorHAnsi"/>
          <w:sz w:val="24"/>
          <w:szCs w:val="24"/>
        </w:rPr>
      </w:pPr>
      <w:r w:rsidRPr="00BC662A">
        <w:rPr>
          <w:rFonts w:asciiTheme="minorHAnsi" w:hAnsiTheme="minorHAnsi" w:cstheme="minorHAnsi"/>
          <w:sz w:val="24"/>
          <w:szCs w:val="24"/>
        </w:rPr>
        <w:t>DHT Brodie House</w:t>
      </w:r>
    </w:p>
    <w:p w14:paraId="6CF98FCE" w14:textId="77777777" w:rsidR="00BC662A" w:rsidRPr="00BC662A" w:rsidRDefault="00BC662A" w:rsidP="00BC662A">
      <w:pPr>
        <w:rPr>
          <w:rFonts w:asciiTheme="minorHAnsi" w:hAnsiTheme="minorHAnsi" w:cstheme="minorHAnsi"/>
          <w:sz w:val="24"/>
          <w:szCs w:val="24"/>
        </w:rPr>
      </w:pPr>
      <w:r w:rsidRPr="00BC662A">
        <w:rPr>
          <w:rFonts w:asciiTheme="minorHAnsi" w:hAnsiTheme="minorHAnsi" w:cstheme="minorHAnsi"/>
          <w:sz w:val="24"/>
          <w:szCs w:val="24"/>
        </w:rPr>
        <w:br w:type="page"/>
      </w:r>
    </w:p>
    <w:p w14:paraId="3D0EB4E4" w14:textId="77777777" w:rsidR="00BC662A" w:rsidRDefault="00BC662A" w:rsidP="00BC662A"/>
    <w:p w14:paraId="783E6DC2" w14:textId="77777777" w:rsidR="00BC662A" w:rsidRDefault="00BC662A" w:rsidP="00BC662A"/>
    <w:p w14:paraId="0E05B101" w14:textId="77777777" w:rsidR="00BC662A" w:rsidRDefault="00BC662A" w:rsidP="00BC662A"/>
    <w:p w14:paraId="0B641ADB" w14:textId="3480EF8D" w:rsidR="00BC662A" w:rsidRDefault="00BC662A" w:rsidP="00BC662A"/>
    <w:p w14:paraId="1A66EC79" w14:textId="2251CEC7" w:rsidR="00BC662A" w:rsidRDefault="00BC662A" w:rsidP="00BC662A"/>
    <w:p w14:paraId="798A982C" w14:textId="5E368C9C" w:rsidR="00BC662A" w:rsidRDefault="00BC662A" w:rsidP="00BC662A"/>
    <w:p w14:paraId="54FCD55B" w14:textId="6DBD37DA" w:rsidR="00BC662A" w:rsidRDefault="00BC662A" w:rsidP="00BC662A">
      <w:r w:rsidRPr="005353C9">
        <w:rPr>
          <w:noProof/>
        </w:rPr>
        <w:drawing>
          <wp:anchor distT="0" distB="0" distL="114300" distR="114300" simplePos="0" relativeHeight="251659264" behindDoc="0" locked="0" layoutInCell="1" allowOverlap="1" wp14:anchorId="4C77FB92" wp14:editId="0B9D929A">
            <wp:simplePos x="0" y="0"/>
            <wp:positionH relativeFrom="column">
              <wp:posOffset>-1343342</wp:posOffset>
            </wp:positionH>
            <wp:positionV relativeFrom="paragraph">
              <wp:posOffset>228282</wp:posOffset>
            </wp:positionV>
            <wp:extent cx="9502140" cy="6536055"/>
            <wp:effectExtent l="0" t="2858" r="953" b="952"/>
            <wp:wrapNone/>
            <wp:docPr id="16354966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96638" name="Picture 1" descr="A screenshot of a compu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rot="5400000">
                      <a:off x="0" y="0"/>
                      <a:ext cx="9502140" cy="6536055"/>
                    </a:xfrm>
                    <a:prstGeom prst="rect">
                      <a:avLst/>
                    </a:prstGeom>
                  </pic:spPr>
                </pic:pic>
              </a:graphicData>
            </a:graphic>
            <wp14:sizeRelH relativeFrom="page">
              <wp14:pctWidth>0</wp14:pctWidth>
            </wp14:sizeRelH>
            <wp14:sizeRelV relativeFrom="page">
              <wp14:pctHeight>0</wp14:pctHeight>
            </wp14:sizeRelV>
          </wp:anchor>
        </w:drawing>
      </w:r>
    </w:p>
    <w:p w14:paraId="0291EA31" w14:textId="77777777" w:rsidR="00BC662A" w:rsidRDefault="00BC662A" w:rsidP="00BC662A"/>
    <w:p w14:paraId="40C69CD3" w14:textId="77777777" w:rsidR="00175965" w:rsidRDefault="00175965" w:rsidP="00687805">
      <w:pPr>
        <w:rPr>
          <w:rFonts w:ascii="Arial" w:hAnsi="Arial" w:cs="Arial"/>
          <w:sz w:val="24"/>
          <w:szCs w:val="24"/>
        </w:rPr>
      </w:pPr>
    </w:p>
    <w:p w14:paraId="08D6016A" w14:textId="5C8A9D52" w:rsidR="00520F8A" w:rsidRDefault="00520F8A" w:rsidP="00687805">
      <w:pPr>
        <w:rPr>
          <w:rFonts w:ascii="Arial" w:hAnsi="Arial" w:cs="Arial"/>
          <w:sz w:val="24"/>
          <w:szCs w:val="24"/>
        </w:rPr>
      </w:pPr>
    </w:p>
    <w:sectPr w:rsidR="00520F8A" w:rsidSect="00F02EDC">
      <w:headerReference w:type="even" r:id="rId17"/>
      <w:headerReference w:type="default" r:id="rId18"/>
      <w:footerReference w:type="default" r:id="rId19"/>
      <w:headerReference w:type="first" r:id="rId20"/>
      <w:pgSz w:w="11909" w:h="16834"/>
      <w:pgMar w:top="567" w:right="720" w:bottom="284" w:left="720" w:header="709" w:footer="8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640B8" w14:textId="77777777" w:rsidR="005A4E8A" w:rsidRDefault="005A4E8A">
      <w:r>
        <w:separator/>
      </w:r>
    </w:p>
  </w:endnote>
  <w:endnote w:type="continuationSeparator" w:id="0">
    <w:p w14:paraId="4009FA33" w14:textId="77777777" w:rsidR="005A4E8A" w:rsidRDefault="005A4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guet Script">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12" w:type="dxa"/>
      <w:tblInd w:w="-354" w:type="dxa"/>
      <w:tblLayout w:type="fixed"/>
      <w:tblLook w:val="0000" w:firstRow="0" w:lastRow="0" w:firstColumn="0" w:lastColumn="0" w:noHBand="0" w:noVBand="0"/>
    </w:tblPr>
    <w:tblGrid>
      <w:gridCol w:w="1757"/>
      <w:gridCol w:w="7528"/>
      <w:gridCol w:w="1827"/>
    </w:tblGrid>
    <w:tr w:rsidR="00E33C32" w14:paraId="52E76A3C" w14:textId="77777777" w:rsidTr="00F02EDC">
      <w:trPr>
        <w:trHeight w:val="1272"/>
      </w:trPr>
      <w:tc>
        <w:tcPr>
          <w:tcW w:w="1757" w:type="dxa"/>
        </w:tcPr>
        <w:p w14:paraId="0113E18C" w14:textId="4FC8753D" w:rsidR="00E33C32" w:rsidRDefault="00E33C32">
          <w:pPr>
            <w:jc w:val="center"/>
            <w:rPr>
              <w:sz w:val="18"/>
            </w:rPr>
          </w:pPr>
        </w:p>
        <w:p w14:paraId="72C078E5" w14:textId="1B8CD4A3" w:rsidR="00753EF3" w:rsidRDefault="00753EF3">
          <w:pPr>
            <w:jc w:val="center"/>
            <w:rPr>
              <w:sz w:val="18"/>
            </w:rPr>
          </w:pPr>
        </w:p>
        <w:p w14:paraId="5CEADC81" w14:textId="200B7F51" w:rsidR="00FC5BA0" w:rsidRDefault="00FC5BA0">
          <w:pPr>
            <w:jc w:val="center"/>
            <w:rPr>
              <w:sz w:val="18"/>
            </w:rPr>
          </w:pPr>
        </w:p>
        <w:p w14:paraId="30AB8FCC" w14:textId="1911216A" w:rsidR="00F02EDC" w:rsidRDefault="00F02EDC">
          <w:pPr>
            <w:jc w:val="center"/>
            <w:rPr>
              <w:sz w:val="18"/>
            </w:rPr>
          </w:pPr>
        </w:p>
        <w:p w14:paraId="79426E6D" w14:textId="797FBC94" w:rsidR="00F02EDC" w:rsidRDefault="00F02EDC">
          <w:pPr>
            <w:jc w:val="center"/>
            <w:rPr>
              <w:sz w:val="18"/>
            </w:rPr>
          </w:pPr>
        </w:p>
        <w:p w14:paraId="391A3B39" w14:textId="5DDAB92C" w:rsidR="00FC5BA0" w:rsidRDefault="00F02EDC">
          <w:pPr>
            <w:jc w:val="center"/>
            <w:rPr>
              <w:sz w:val="18"/>
            </w:rPr>
          </w:pPr>
          <w:r w:rsidRPr="00CE3591">
            <w:rPr>
              <w:rFonts w:ascii="Arial" w:hAnsi="Arial"/>
              <w:noProof/>
              <w:sz w:val="24"/>
              <w:szCs w:val="24"/>
              <w:lang w:eastAsia="en-GB"/>
            </w:rPr>
            <w:drawing>
              <wp:anchor distT="0" distB="0" distL="114300" distR="114300" simplePos="0" relativeHeight="251660288" behindDoc="0" locked="0" layoutInCell="1" allowOverlap="1" wp14:anchorId="77D8785C" wp14:editId="01578893">
                <wp:simplePos x="0" y="0"/>
                <wp:positionH relativeFrom="column">
                  <wp:posOffset>502920</wp:posOffset>
                </wp:positionH>
                <wp:positionV relativeFrom="paragraph">
                  <wp:posOffset>52070</wp:posOffset>
                </wp:positionV>
                <wp:extent cx="943610" cy="516255"/>
                <wp:effectExtent l="0" t="0" r="0" b="0"/>
                <wp:wrapNone/>
                <wp:docPr id="960458047" name="Picture 960458047" descr="C:\Users\sglmcneillc1\AppData\Local\Microsoft\Windows\Temporary Internet Files\Content.Outlook\HMX6SCZP\School Sports Awards - SILVER -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glmcneillc1\AppData\Local\Microsoft\Windows\Temporary Internet Files\Content.Outlook\HMX6SCZP\School Sports Awards - SILVER -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51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5EC4EF" w14:textId="0E6879FA" w:rsidR="00753EF3" w:rsidRDefault="00753EF3" w:rsidP="00490DEB">
          <w:pPr>
            <w:jc w:val="center"/>
          </w:pPr>
        </w:p>
      </w:tc>
      <w:tc>
        <w:tcPr>
          <w:tcW w:w="7528" w:type="dxa"/>
        </w:tcPr>
        <w:p w14:paraId="54B5ECC0" w14:textId="751C5476" w:rsidR="00E33C32" w:rsidRDefault="00F02EDC">
          <w:pPr>
            <w:jc w:val="center"/>
            <w:rPr>
              <w:b/>
              <w:sz w:val="18"/>
              <w:szCs w:val="18"/>
            </w:rPr>
          </w:pPr>
          <w:r>
            <w:rPr>
              <w:noProof/>
            </w:rPr>
            <w:drawing>
              <wp:anchor distT="0" distB="0" distL="114300" distR="114300" simplePos="0" relativeHeight="251663360" behindDoc="0" locked="0" layoutInCell="1" allowOverlap="1" wp14:anchorId="543552CD" wp14:editId="0DA5D20A">
                <wp:simplePos x="0" y="0"/>
                <wp:positionH relativeFrom="margin">
                  <wp:posOffset>2045335</wp:posOffset>
                </wp:positionH>
                <wp:positionV relativeFrom="paragraph">
                  <wp:posOffset>11755</wp:posOffset>
                </wp:positionV>
                <wp:extent cx="647700" cy="647700"/>
                <wp:effectExtent l="0" t="0" r="0" b="0"/>
                <wp:wrapNone/>
                <wp:docPr id="33069395" name="Picture 33069395" descr="Gleniffer HS (@GlenifferHigh)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leniffer HS (@GlenifferHigh) /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24C7E" w14:textId="5FAFC4C3" w:rsidR="00F02EDC" w:rsidRDefault="00F02EDC">
          <w:pPr>
            <w:jc w:val="center"/>
            <w:rPr>
              <w:b/>
              <w:sz w:val="18"/>
              <w:szCs w:val="18"/>
            </w:rPr>
          </w:pPr>
        </w:p>
        <w:p w14:paraId="67B830EC" w14:textId="77777777" w:rsidR="00F02EDC" w:rsidRDefault="00F02EDC">
          <w:pPr>
            <w:jc w:val="center"/>
            <w:rPr>
              <w:b/>
              <w:sz w:val="18"/>
              <w:szCs w:val="18"/>
            </w:rPr>
          </w:pPr>
        </w:p>
        <w:p w14:paraId="6DA47728" w14:textId="597C2A39" w:rsidR="00F02EDC" w:rsidRDefault="00F02EDC">
          <w:pPr>
            <w:jc w:val="center"/>
            <w:rPr>
              <w:b/>
              <w:sz w:val="18"/>
              <w:szCs w:val="18"/>
            </w:rPr>
          </w:pPr>
        </w:p>
        <w:p w14:paraId="0B6CADBE" w14:textId="63520E1D" w:rsidR="00F02EDC" w:rsidRDefault="00F02EDC">
          <w:pPr>
            <w:jc w:val="center"/>
            <w:rPr>
              <w:b/>
              <w:sz w:val="18"/>
              <w:szCs w:val="18"/>
            </w:rPr>
          </w:pPr>
        </w:p>
        <w:p w14:paraId="5DF4624C" w14:textId="77777777" w:rsidR="00F02EDC" w:rsidRDefault="00F02EDC">
          <w:pPr>
            <w:jc w:val="center"/>
            <w:rPr>
              <w:b/>
              <w:sz w:val="18"/>
              <w:szCs w:val="18"/>
            </w:rPr>
          </w:pPr>
        </w:p>
        <w:p w14:paraId="75B1CD7D" w14:textId="77777777" w:rsidR="00C8055D" w:rsidRPr="00C8055D" w:rsidRDefault="00C8055D" w:rsidP="00C8055D">
          <w:pPr>
            <w:tabs>
              <w:tab w:val="center" w:pos="4513"/>
              <w:tab w:val="right" w:pos="9026"/>
            </w:tabs>
            <w:jc w:val="center"/>
            <w:rPr>
              <w:rFonts w:ascii="Calibri" w:eastAsia="Calibri" w:hAnsi="Calibri"/>
              <w:b/>
              <w:szCs w:val="22"/>
            </w:rPr>
          </w:pPr>
          <w:bookmarkStart w:id="1" w:name="_Hlk142644034"/>
          <w:r w:rsidRPr="00C8055D">
            <w:rPr>
              <w:rFonts w:ascii="Calibri" w:eastAsia="Calibri" w:hAnsi="Calibri"/>
              <w:b/>
              <w:szCs w:val="22"/>
            </w:rPr>
            <w:t>Julie Calder, Head of Education/Interim Chief Education Officer</w:t>
          </w:r>
        </w:p>
        <w:bookmarkEnd w:id="1"/>
        <w:p w14:paraId="41252E3E" w14:textId="77777777" w:rsidR="00C8055D" w:rsidRPr="00C8055D" w:rsidRDefault="00C8055D" w:rsidP="00C8055D">
          <w:pPr>
            <w:tabs>
              <w:tab w:val="center" w:pos="4513"/>
              <w:tab w:val="right" w:pos="9026"/>
            </w:tabs>
            <w:jc w:val="center"/>
            <w:rPr>
              <w:rFonts w:ascii="Calibri" w:eastAsia="Calibri" w:hAnsi="Calibri"/>
              <w:szCs w:val="22"/>
            </w:rPr>
          </w:pPr>
          <w:r w:rsidRPr="00C8055D">
            <w:rPr>
              <w:rFonts w:ascii="Calibri" w:eastAsia="Calibri" w:hAnsi="Calibri"/>
              <w:szCs w:val="22"/>
            </w:rPr>
            <w:t>Council Headquarters, Renfrewshire House, Cotton Street, Paisley PA1 1TZ</w:t>
          </w:r>
        </w:p>
        <w:p w14:paraId="4A6BE7D9" w14:textId="77777777" w:rsidR="00C8055D" w:rsidRPr="00C8055D" w:rsidRDefault="00C8055D" w:rsidP="00C8055D">
          <w:pPr>
            <w:tabs>
              <w:tab w:val="center" w:pos="4513"/>
              <w:tab w:val="right" w:pos="9026"/>
            </w:tabs>
            <w:jc w:val="center"/>
            <w:rPr>
              <w:rFonts w:ascii="Calibri" w:eastAsia="Calibri" w:hAnsi="Calibri"/>
              <w:i/>
              <w:sz w:val="22"/>
              <w:szCs w:val="22"/>
            </w:rPr>
          </w:pPr>
          <w:r w:rsidRPr="00C8055D">
            <w:rPr>
              <w:rFonts w:ascii="Calibri" w:eastAsia="Calibri" w:hAnsi="Calibri"/>
              <w:i/>
              <w:szCs w:val="22"/>
            </w:rPr>
            <w:t>Website:  www.renfrewshire.gov.uk</w:t>
          </w:r>
        </w:p>
        <w:p w14:paraId="51464EA2" w14:textId="3CE9F03B" w:rsidR="00E33C32" w:rsidRPr="00F02EDC" w:rsidRDefault="00E33C32" w:rsidP="00F02EDC">
          <w:pPr>
            <w:pStyle w:val="Footer"/>
            <w:jc w:val="center"/>
            <w:rPr>
              <w:i/>
            </w:rPr>
          </w:pPr>
        </w:p>
      </w:tc>
      <w:tc>
        <w:tcPr>
          <w:tcW w:w="1827" w:type="dxa"/>
        </w:tcPr>
        <w:p w14:paraId="114373FF" w14:textId="6088E7E7" w:rsidR="00E33C32" w:rsidRDefault="00E45877">
          <w:pPr>
            <w:jc w:val="center"/>
            <w:rPr>
              <w:sz w:val="18"/>
            </w:rPr>
          </w:pPr>
          <w:r>
            <w:rPr>
              <w:sz w:val="18"/>
            </w:rPr>
            <w:t xml:space="preserve">  </w:t>
          </w:r>
        </w:p>
        <w:p w14:paraId="63C5BAA0" w14:textId="1D40A14A" w:rsidR="00F37DF0" w:rsidRDefault="00F37DF0">
          <w:pPr>
            <w:jc w:val="center"/>
            <w:rPr>
              <w:sz w:val="18"/>
            </w:rPr>
          </w:pPr>
        </w:p>
        <w:p w14:paraId="339586C9" w14:textId="33A11F0F" w:rsidR="007C0B9F" w:rsidRDefault="007C0B9F">
          <w:pPr>
            <w:jc w:val="center"/>
            <w:rPr>
              <w:sz w:val="18"/>
            </w:rPr>
          </w:pPr>
        </w:p>
        <w:p w14:paraId="2073F8F2" w14:textId="1C221CCE" w:rsidR="00F02EDC" w:rsidRDefault="00F02EDC">
          <w:pPr>
            <w:jc w:val="center"/>
            <w:rPr>
              <w:sz w:val="18"/>
            </w:rPr>
          </w:pPr>
        </w:p>
        <w:p w14:paraId="63B7C9D9" w14:textId="7B8D1362" w:rsidR="00F02EDC" w:rsidRDefault="00F02EDC">
          <w:pPr>
            <w:jc w:val="center"/>
            <w:rPr>
              <w:sz w:val="18"/>
            </w:rPr>
          </w:pPr>
        </w:p>
        <w:p w14:paraId="352B22EB" w14:textId="41DD54C6" w:rsidR="00F37DF0" w:rsidRDefault="00F02EDC" w:rsidP="00753EF3">
          <w:r>
            <w:rPr>
              <w:noProof/>
              <w:sz w:val="18"/>
            </w:rPr>
            <w:drawing>
              <wp:anchor distT="0" distB="0" distL="114300" distR="114300" simplePos="0" relativeHeight="251659264" behindDoc="0" locked="0" layoutInCell="1" allowOverlap="1" wp14:anchorId="25C90358" wp14:editId="1B7C8B8F">
                <wp:simplePos x="0" y="0"/>
                <wp:positionH relativeFrom="column">
                  <wp:posOffset>725060</wp:posOffset>
                </wp:positionH>
                <wp:positionV relativeFrom="paragraph">
                  <wp:posOffset>41440</wp:posOffset>
                </wp:positionV>
                <wp:extent cx="524786" cy="524786"/>
                <wp:effectExtent l="0" t="0" r="8890" b="8890"/>
                <wp:wrapNone/>
                <wp:docPr id="112433646" name="Picture 1124336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524786" cy="52478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6DB77628" wp14:editId="7A230F2B">
                <wp:simplePos x="0" y="0"/>
                <wp:positionH relativeFrom="column">
                  <wp:posOffset>-244530</wp:posOffset>
                </wp:positionH>
                <wp:positionV relativeFrom="paragraph">
                  <wp:posOffset>149501</wp:posOffset>
                </wp:positionV>
                <wp:extent cx="763325" cy="366695"/>
                <wp:effectExtent l="0" t="0" r="0" b="0"/>
                <wp:wrapNone/>
                <wp:docPr id="1276450667" name="Picture 1276450667" descr="employ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ployer_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3325" cy="366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12E369F9" w14:textId="413B9D79" w:rsidR="00E33C32" w:rsidRDefault="00F02EDC" w:rsidP="00FC5BA0">
    <w:pPr>
      <w:pStyle w:val="Footer"/>
    </w:pPr>
    <w:r>
      <w:rPr>
        <w:noProof/>
        <w:sz w:val="18"/>
      </w:rPr>
      <w:drawing>
        <wp:anchor distT="0" distB="0" distL="114300" distR="114300" simplePos="0" relativeHeight="251658240" behindDoc="0" locked="0" layoutInCell="1" allowOverlap="1" wp14:anchorId="6D4AB263" wp14:editId="56065BA8">
          <wp:simplePos x="0" y="0"/>
          <wp:positionH relativeFrom="column">
            <wp:posOffset>-399415</wp:posOffset>
          </wp:positionH>
          <wp:positionV relativeFrom="paragraph">
            <wp:posOffset>-628954</wp:posOffset>
          </wp:positionV>
          <wp:extent cx="691515" cy="691515"/>
          <wp:effectExtent l="0" t="0" r="0" b="0"/>
          <wp:wrapNone/>
          <wp:docPr id="1138163367" name="Picture 113816336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91515" cy="6915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0F264" w14:textId="77777777" w:rsidR="005A4E8A" w:rsidRDefault="005A4E8A">
      <w:r>
        <w:separator/>
      </w:r>
    </w:p>
  </w:footnote>
  <w:footnote w:type="continuationSeparator" w:id="0">
    <w:p w14:paraId="48B80FB5" w14:textId="77777777" w:rsidR="005A4E8A" w:rsidRDefault="005A4E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FA347" w14:textId="5FA0B20B" w:rsidR="007502A6" w:rsidRDefault="007502A6">
    <w:pPr>
      <w:pStyle w:val="Header"/>
    </w:pPr>
    <w:r>
      <w:rPr>
        <w:noProof/>
      </w:rPr>
      <mc:AlternateContent>
        <mc:Choice Requires="wps">
          <w:drawing>
            <wp:anchor distT="0" distB="0" distL="0" distR="0" simplePos="0" relativeHeight="251665408" behindDoc="0" locked="0" layoutInCell="1" allowOverlap="1" wp14:anchorId="32DB2929" wp14:editId="424BFA71">
              <wp:simplePos x="635" y="635"/>
              <wp:positionH relativeFrom="page">
                <wp:align>center</wp:align>
              </wp:positionH>
              <wp:positionV relativeFrom="page">
                <wp:align>top</wp:align>
              </wp:positionV>
              <wp:extent cx="1210945" cy="376555"/>
              <wp:effectExtent l="0" t="0" r="8255" b="4445"/>
              <wp:wrapNone/>
              <wp:docPr id="251353660"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10945" cy="376555"/>
                      </a:xfrm>
                      <a:prstGeom prst="rect">
                        <a:avLst/>
                      </a:prstGeom>
                      <a:noFill/>
                      <a:ln>
                        <a:noFill/>
                      </a:ln>
                    </wps:spPr>
                    <wps:txbx>
                      <w:txbxContent>
                        <w:p w14:paraId="72D76AF4" w14:textId="4D2EFE16" w:rsidR="007502A6" w:rsidRPr="007502A6" w:rsidRDefault="007502A6" w:rsidP="007502A6">
                          <w:pPr>
                            <w:rPr>
                              <w:rFonts w:ascii="Calibri" w:eastAsia="Calibri" w:hAnsi="Calibri" w:cs="Calibri"/>
                              <w:noProof/>
                              <w:color w:val="FF0000"/>
                              <w:sz w:val="24"/>
                              <w:szCs w:val="24"/>
                            </w:rPr>
                          </w:pPr>
                          <w:r w:rsidRPr="007502A6">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DB2929" id="_x0000_t202" coordsize="21600,21600" o:spt="202" path="m,l,21600r21600,l21600,xe">
              <v:stroke joinstyle="miter"/>
              <v:path gradientshapeok="t" o:connecttype="rect"/>
            </v:shapetype>
            <v:shape id="Text Box 2" o:spid="_x0000_s1026" type="#_x0000_t202" alt="OFFICIAL SENSITIVE" style="position:absolute;margin-left:0;margin-top:0;width:95.35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" filled="f" stroked="f">
              <v:textbox style="mso-fit-shape-to-text:t" inset="0,15pt,0,0">
                <w:txbxContent>
                  <w:p w14:paraId="72D76AF4" w14:textId="4D2EFE16" w:rsidR="007502A6" w:rsidRPr="007502A6" w:rsidRDefault="007502A6" w:rsidP="007502A6">
                    <w:pPr>
                      <w:rPr>
                        <w:rFonts w:ascii="Calibri" w:eastAsia="Calibri" w:hAnsi="Calibri" w:cs="Calibri"/>
                        <w:noProof/>
                        <w:color w:val="FF0000"/>
                        <w:sz w:val="24"/>
                        <w:szCs w:val="24"/>
                      </w:rPr>
                    </w:pPr>
                    <w:r w:rsidRPr="007502A6">
                      <w:rPr>
                        <w:rFonts w:ascii="Calibri" w:eastAsia="Calibri" w:hAnsi="Calibri" w:cs="Calibri"/>
                        <w:noProof/>
                        <w:color w:val="FF0000"/>
                        <w:sz w:val="24"/>
                        <w:szCs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750D9" w14:textId="0D84FC03" w:rsidR="007502A6" w:rsidRDefault="007502A6">
    <w:pPr>
      <w:pStyle w:val="Header"/>
    </w:pPr>
    <w:r>
      <w:rPr>
        <w:noProof/>
      </w:rPr>
      <mc:AlternateContent>
        <mc:Choice Requires="wps">
          <w:drawing>
            <wp:anchor distT="0" distB="0" distL="0" distR="0" simplePos="0" relativeHeight="251666432" behindDoc="0" locked="0" layoutInCell="1" allowOverlap="1" wp14:anchorId="41C4A454" wp14:editId="20CC1C25">
              <wp:simplePos x="457200" y="447675"/>
              <wp:positionH relativeFrom="page">
                <wp:align>center</wp:align>
              </wp:positionH>
              <wp:positionV relativeFrom="page">
                <wp:align>top</wp:align>
              </wp:positionV>
              <wp:extent cx="1210945" cy="376555"/>
              <wp:effectExtent l="0" t="0" r="8255" b="4445"/>
              <wp:wrapNone/>
              <wp:docPr id="1058881015" name="Text Box 3"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10945" cy="376555"/>
                      </a:xfrm>
                      <a:prstGeom prst="rect">
                        <a:avLst/>
                      </a:prstGeom>
                      <a:noFill/>
                      <a:ln>
                        <a:noFill/>
                      </a:ln>
                    </wps:spPr>
                    <wps:txbx>
                      <w:txbxContent>
                        <w:p w14:paraId="516579E8" w14:textId="3D0295F8" w:rsidR="007502A6" w:rsidRPr="007502A6" w:rsidRDefault="007502A6" w:rsidP="007502A6">
                          <w:pPr>
                            <w:rPr>
                              <w:rFonts w:ascii="Calibri" w:eastAsia="Calibri" w:hAnsi="Calibri" w:cs="Calibri"/>
                              <w:noProof/>
                              <w:color w:val="FF0000"/>
                              <w:sz w:val="24"/>
                              <w:szCs w:val="24"/>
                            </w:rPr>
                          </w:pPr>
                          <w:r w:rsidRPr="007502A6">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C4A454" id="_x0000_t202" coordsize="21600,21600" o:spt="202" path="m,l,21600r21600,l21600,xe">
              <v:stroke joinstyle="miter"/>
              <v:path gradientshapeok="t" o:connecttype="rect"/>
            </v:shapetype>
            <v:shape id="Text Box 3" o:spid="_x0000_s1027" type="#_x0000_t202" alt="OFFICIAL SENSITIVE" style="position:absolute;margin-left:0;margin-top:0;width:95.35pt;height:29.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" filled="f" stroked="f">
              <v:textbox style="mso-fit-shape-to-text:t" inset="0,15pt,0,0">
                <w:txbxContent>
                  <w:p w14:paraId="516579E8" w14:textId="3D0295F8" w:rsidR="007502A6" w:rsidRPr="007502A6" w:rsidRDefault="007502A6" w:rsidP="007502A6">
                    <w:pPr>
                      <w:rPr>
                        <w:rFonts w:ascii="Calibri" w:eastAsia="Calibri" w:hAnsi="Calibri" w:cs="Calibri"/>
                        <w:noProof/>
                        <w:color w:val="FF0000"/>
                        <w:sz w:val="24"/>
                        <w:szCs w:val="24"/>
                      </w:rPr>
                    </w:pPr>
                    <w:r w:rsidRPr="007502A6">
                      <w:rPr>
                        <w:rFonts w:ascii="Calibri" w:eastAsia="Calibri" w:hAnsi="Calibri" w:cs="Calibri"/>
                        <w:noProof/>
                        <w:color w:val="FF0000"/>
                        <w:sz w:val="24"/>
                        <w:szCs w:val="24"/>
                      </w:rPr>
                      <w:t>OFFICIAL SENSITIVE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4E823" w14:textId="699CB9A4" w:rsidR="007502A6" w:rsidRDefault="007502A6">
    <w:pPr>
      <w:pStyle w:val="Header"/>
    </w:pPr>
    <w:r>
      <w:rPr>
        <w:noProof/>
      </w:rPr>
      <mc:AlternateContent>
        <mc:Choice Requires="wps">
          <w:drawing>
            <wp:anchor distT="0" distB="0" distL="0" distR="0" simplePos="0" relativeHeight="251664384" behindDoc="0" locked="0" layoutInCell="1" allowOverlap="1" wp14:anchorId="3C8AAF01" wp14:editId="6FE5E2C1">
              <wp:simplePos x="635" y="635"/>
              <wp:positionH relativeFrom="page">
                <wp:align>center</wp:align>
              </wp:positionH>
              <wp:positionV relativeFrom="page">
                <wp:align>top</wp:align>
              </wp:positionV>
              <wp:extent cx="1210945" cy="376555"/>
              <wp:effectExtent l="0" t="0" r="8255" b="4445"/>
              <wp:wrapNone/>
              <wp:docPr id="1396732211" name="Text Box 1"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10945" cy="376555"/>
                      </a:xfrm>
                      <a:prstGeom prst="rect">
                        <a:avLst/>
                      </a:prstGeom>
                      <a:noFill/>
                      <a:ln>
                        <a:noFill/>
                      </a:ln>
                    </wps:spPr>
                    <wps:txbx>
                      <w:txbxContent>
                        <w:p w14:paraId="600BA1C1" w14:textId="39494B0C" w:rsidR="007502A6" w:rsidRPr="007502A6" w:rsidRDefault="007502A6" w:rsidP="007502A6">
                          <w:pPr>
                            <w:rPr>
                              <w:rFonts w:ascii="Calibri" w:eastAsia="Calibri" w:hAnsi="Calibri" w:cs="Calibri"/>
                              <w:noProof/>
                              <w:color w:val="FF0000"/>
                              <w:sz w:val="24"/>
                              <w:szCs w:val="24"/>
                            </w:rPr>
                          </w:pPr>
                          <w:r w:rsidRPr="007502A6">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8AAF01" id="_x0000_t202" coordsize="21600,21600" o:spt="202" path="m,l,21600r21600,l21600,xe">
              <v:stroke joinstyle="miter"/>
              <v:path gradientshapeok="t" o:connecttype="rect"/>
            </v:shapetype>
            <v:shape id="Text Box 1" o:spid="_x0000_s1028" type="#_x0000_t202" alt="OFFICIAL SENSITIVE" style="position:absolute;margin-left:0;margin-top:0;width:95.35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" filled="f" stroked="f">
              <v:textbox style="mso-fit-shape-to-text:t" inset="0,15pt,0,0">
                <w:txbxContent>
                  <w:p w14:paraId="600BA1C1" w14:textId="39494B0C" w:rsidR="007502A6" w:rsidRPr="007502A6" w:rsidRDefault="007502A6" w:rsidP="007502A6">
                    <w:pPr>
                      <w:rPr>
                        <w:rFonts w:ascii="Calibri" w:eastAsia="Calibri" w:hAnsi="Calibri" w:cs="Calibri"/>
                        <w:noProof/>
                        <w:color w:val="FF0000"/>
                        <w:sz w:val="24"/>
                        <w:szCs w:val="24"/>
                      </w:rPr>
                    </w:pPr>
                    <w:r w:rsidRPr="007502A6">
                      <w:rPr>
                        <w:rFonts w:ascii="Calibri" w:eastAsia="Calibri" w:hAnsi="Calibri" w:cs="Calibri"/>
                        <w:noProof/>
                        <w:color w:val="FF0000"/>
                        <w:sz w:val="24"/>
                        <w:szCs w:val="24"/>
                      </w:rPr>
                      <w:t>OFFICIAL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B11B4"/>
    <w:multiLevelType w:val="hybridMultilevel"/>
    <w:tmpl w:val="9DCC1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4841B0"/>
    <w:multiLevelType w:val="hybridMultilevel"/>
    <w:tmpl w:val="627A7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EA5083"/>
    <w:multiLevelType w:val="hybridMultilevel"/>
    <w:tmpl w:val="D400B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C85C0F"/>
    <w:multiLevelType w:val="hybridMultilevel"/>
    <w:tmpl w:val="FBD6DB7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CE84D55"/>
    <w:multiLevelType w:val="hybridMultilevel"/>
    <w:tmpl w:val="10EEF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7C139E"/>
    <w:multiLevelType w:val="hybridMultilevel"/>
    <w:tmpl w:val="920A29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A40897"/>
    <w:multiLevelType w:val="hybridMultilevel"/>
    <w:tmpl w:val="8886E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F25466"/>
    <w:multiLevelType w:val="hybridMultilevel"/>
    <w:tmpl w:val="2AEC1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7664093">
    <w:abstractNumId w:val="5"/>
  </w:num>
  <w:num w:numId="2" w16cid:durableId="1428036014">
    <w:abstractNumId w:val="1"/>
  </w:num>
  <w:num w:numId="3" w16cid:durableId="1851411698">
    <w:abstractNumId w:val="4"/>
  </w:num>
  <w:num w:numId="4" w16cid:durableId="375351027">
    <w:abstractNumId w:val="7"/>
  </w:num>
  <w:num w:numId="5" w16cid:durableId="18749993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41656579">
    <w:abstractNumId w:val="3"/>
  </w:num>
  <w:num w:numId="7" w16cid:durableId="778453860">
    <w:abstractNumId w:val="0"/>
  </w:num>
  <w:num w:numId="8" w16cid:durableId="1952391621">
    <w:abstractNumId w:val="2"/>
  </w:num>
  <w:num w:numId="9" w16cid:durableId="3284118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3FB"/>
    <w:rsid w:val="00003A28"/>
    <w:rsid w:val="0001282E"/>
    <w:rsid w:val="00014FA6"/>
    <w:rsid w:val="00030CC7"/>
    <w:rsid w:val="000377E9"/>
    <w:rsid w:val="000416EB"/>
    <w:rsid w:val="00044384"/>
    <w:rsid w:val="000447ED"/>
    <w:rsid w:val="00050DDC"/>
    <w:rsid w:val="00054BC2"/>
    <w:rsid w:val="00063A2E"/>
    <w:rsid w:val="00070551"/>
    <w:rsid w:val="00090ED7"/>
    <w:rsid w:val="000C43A1"/>
    <w:rsid w:val="000D7B17"/>
    <w:rsid w:val="000E68F7"/>
    <w:rsid w:val="000F6A5E"/>
    <w:rsid w:val="001060C7"/>
    <w:rsid w:val="00113D9E"/>
    <w:rsid w:val="00121BF9"/>
    <w:rsid w:val="00125C20"/>
    <w:rsid w:val="00127673"/>
    <w:rsid w:val="00130960"/>
    <w:rsid w:val="00132F2B"/>
    <w:rsid w:val="00134792"/>
    <w:rsid w:val="00137B43"/>
    <w:rsid w:val="00142FFA"/>
    <w:rsid w:val="00145870"/>
    <w:rsid w:val="00155A96"/>
    <w:rsid w:val="00175965"/>
    <w:rsid w:val="001A1F46"/>
    <w:rsid w:val="001C3AEB"/>
    <w:rsid w:val="001E03FB"/>
    <w:rsid w:val="001E7DE0"/>
    <w:rsid w:val="0020167F"/>
    <w:rsid w:val="00207454"/>
    <w:rsid w:val="0021698E"/>
    <w:rsid w:val="002C539B"/>
    <w:rsid w:val="002C7B6C"/>
    <w:rsid w:val="002F5FAB"/>
    <w:rsid w:val="00303B89"/>
    <w:rsid w:val="00321F2D"/>
    <w:rsid w:val="003360C9"/>
    <w:rsid w:val="00340917"/>
    <w:rsid w:val="00360ECE"/>
    <w:rsid w:val="0037697E"/>
    <w:rsid w:val="00376F36"/>
    <w:rsid w:val="003A3241"/>
    <w:rsid w:val="003B41A7"/>
    <w:rsid w:val="003D1FCC"/>
    <w:rsid w:val="003D42F7"/>
    <w:rsid w:val="003D46E3"/>
    <w:rsid w:val="003D4E47"/>
    <w:rsid w:val="003F2AA5"/>
    <w:rsid w:val="00402F72"/>
    <w:rsid w:val="00413BEF"/>
    <w:rsid w:val="00420D5E"/>
    <w:rsid w:val="00440542"/>
    <w:rsid w:val="004474AD"/>
    <w:rsid w:val="004570B2"/>
    <w:rsid w:val="00490A0B"/>
    <w:rsid w:val="00490DEB"/>
    <w:rsid w:val="004A2E53"/>
    <w:rsid w:val="004C1D6E"/>
    <w:rsid w:val="00503B30"/>
    <w:rsid w:val="00520F8A"/>
    <w:rsid w:val="005346B8"/>
    <w:rsid w:val="00540365"/>
    <w:rsid w:val="00546739"/>
    <w:rsid w:val="0056299A"/>
    <w:rsid w:val="0057496F"/>
    <w:rsid w:val="0057502D"/>
    <w:rsid w:val="005A4E8A"/>
    <w:rsid w:val="005B373A"/>
    <w:rsid w:val="0060328E"/>
    <w:rsid w:val="0061483A"/>
    <w:rsid w:val="00635E04"/>
    <w:rsid w:val="00637862"/>
    <w:rsid w:val="00645DFC"/>
    <w:rsid w:val="00657A9D"/>
    <w:rsid w:val="00664C2F"/>
    <w:rsid w:val="006745CC"/>
    <w:rsid w:val="00674BB4"/>
    <w:rsid w:val="00686A64"/>
    <w:rsid w:val="00687805"/>
    <w:rsid w:val="006A2F5C"/>
    <w:rsid w:val="006C3CFF"/>
    <w:rsid w:val="006C3E69"/>
    <w:rsid w:val="006F6FCA"/>
    <w:rsid w:val="0072793A"/>
    <w:rsid w:val="00730CCC"/>
    <w:rsid w:val="0073312A"/>
    <w:rsid w:val="0073436E"/>
    <w:rsid w:val="007407D3"/>
    <w:rsid w:val="007502A6"/>
    <w:rsid w:val="00753EF3"/>
    <w:rsid w:val="00764A00"/>
    <w:rsid w:val="00773861"/>
    <w:rsid w:val="00774059"/>
    <w:rsid w:val="00782EE1"/>
    <w:rsid w:val="0079569A"/>
    <w:rsid w:val="007A5E0D"/>
    <w:rsid w:val="007B63C6"/>
    <w:rsid w:val="007C0B9F"/>
    <w:rsid w:val="007C1826"/>
    <w:rsid w:val="007F6D6B"/>
    <w:rsid w:val="00822AC5"/>
    <w:rsid w:val="008427B4"/>
    <w:rsid w:val="00864F92"/>
    <w:rsid w:val="0088062C"/>
    <w:rsid w:val="008827C0"/>
    <w:rsid w:val="00887194"/>
    <w:rsid w:val="008B2C7F"/>
    <w:rsid w:val="008C72A1"/>
    <w:rsid w:val="008E14C5"/>
    <w:rsid w:val="008F2CBD"/>
    <w:rsid w:val="00905680"/>
    <w:rsid w:val="00936140"/>
    <w:rsid w:val="00952E46"/>
    <w:rsid w:val="00953784"/>
    <w:rsid w:val="009821C1"/>
    <w:rsid w:val="009A43BD"/>
    <w:rsid w:val="009B04F2"/>
    <w:rsid w:val="00A061F8"/>
    <w:rsid w:val="00A17695"/>
    <w:rsid w:val="00A248DB"/>
    <w:rsid w:val="00A41FFD"/>
    <w:rsid w:val="00A443CD"/>
    <w:rsid w:val="00A44426"/>
    <w:rsid w:val="00A51552"/>
    <w:rsid w:val="00A56AE6"/>
    <w:rsid w:val="00A575AF"/>
    <w:rsid w:val="00A624A6"/>
    <w:rsid w:val="00A66456"/>
    <w:rsid w:val="00A7147E"/>
    <w:rsid w:val="00A71806"/>
    <w:rsid w:val="00A77169"/>
    <w:rsid w:val="00AB4773"/>
    <w:rsid w:val="00AB4B79"/>
    <w:rsid w:val="00AD2762"/>
    <w:rsid w:val="00B05932"/>
    <w:rsid w:val="00B10ECF"/>
    <w:rsid w:val="00B14432"/>
    <w:rsid w:val="00B14848"/>
    <w:rsid w:val="00B22A25"/>
    <w:rsid w:val="00B30A06"/>
    <w:rsid w:val="00B313BF"/>
    <w:rsid w:val="00B318DB"/>
    <w:rsid w:val="00B44FED"/>
    <w:rsid w:val="00B53EB4"/>
    <w:rsid w:val="00B5735C"/>
    <w:rsid w:val="00B66FC8"/>
    <w:rsid w:val="00B76CD2"/>
    <w:rsid w:val="00B77120"/>
    <w:rsid w:val="00BC662A"/>
    <w:rsid w:val="00BE1D8F"/>
    <w:rsid w:val="00C129DF"/>
    <w:rsid w:val="00C22E01"/>
    <w:rsid w:val="00C27B80"/>
    <w:rsid w:val="00C27DC0"/>
    <w:rsid w:val="00C343AA"/>
    <w:rsid w:val="00C71748"/>
    <w:rsid w:val="00C72F81"/>
    <w:rsid w:val="00C73AB7"/>
    <w:rsid w:val="00C8055D"/>
    <w:rsid w:val="00C81910"/>
    <w:rsid w:val="00C85E04"/>
    <w:rsid w:val="00C8620C"/>
    <w:rsid w:val="00C9000A"/>
    <w:rsid w:val="00CA4459"/>
    <w:rsid w:val="00CC58A3"/>
    <w:rsid w:val="00CE1D78"/>
    <w:rsid w:val="00CE2D9D"/>
    <w:rsid w:val="00CE3591"/>
    <w:rsid w:val="00CE52EA"/>
    <w:rsid w:val="00CF3BD7"/>
    <w:rsid w:val="00D1681C"/>
    <w:rsid w:val="00D22FB0"/>
    <w:rsid w:val="00D35A9A"/>
    <w:rsid w:val="00D4249C"/>
    <w:rsid w:val="00D65B63"/>
    <w:rsid w:val="00D80E3F"/>
    <w:rsid w:val="00D8205D"/>
    <w:rsid w:val="00D86769"/>
    <w:rsid w:val="00D86C81"/>
    <w:rsid w:val="00DA1FC2"/>
    <w:rsid w:val="00DD02CF"/>
    <w:rsid w:val="00DE5F26"/>
    <w:rsid w:val="00E109A9"/>
    <w:rsid w:val="00E15223"/>
    <w:rsid w:val="00E33C32"/>
    <w:rsid w:val="00E45877"/>
    <w:rsid w:val="00E5674E"/>
    <w:rsid w:val="00ED0285"/>
    <w:rsid w:val="00ED19CC"/>
    <w:rsid w:val="00EE173E"/>
    <w:rsid w:val="00EF5B73"/>
    <w:rsid w:val="00F02EDC"/>
    <w:rsid w:val="00F07914"/>
    <w:rsid w:val="00F2251F"/>
    <w:rsid w:val="00F3425E"/>
    <w:rsid w:val="00F37DF0"/>
    <w:rsid w:val="00F7330F"/>
    <w:rsid w:val="00F73EF0"/>
    <w:rsid w:val="00F8649F"/>
    <w:rsid w:val="00FA2547"/>
    <w:rsid w:val="00FB19C5"/>
    <w:rsid w:val="00FB623D"/>
    <w:rsid w:val="00FC4B85"/>
    <w:rsid w:val="00FC5BA0"/>
    <w:rsid w:val="00FC6C15"/>
    <w:rsid w:val="00FD0DEB"/>
    <w:rsid w:val="00FD1D77"/>
    <w:rsid w:val="00FD311E"/>
    <w:rsid w:val="00FD42C7"/>
    <w:rsid w:val="00FD7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Type"/>
  <w:shapeDefaults>
    <o:shapedefaults v:ext="edit" spidmax="2050"/>
    <o:shapelayout v:ext="edit">
      <o:idmap v:ext="edit" data="2"/>
    </o:shapelayout>
  </w:shapeDefaults>
  <w:decimalSymbol w:val="."/>
  <w:listSeparator w:val=","/>
  <w14:docId w14:val="0CE8A1F4"/>
  <w15:docId w15:val="{6E8D5983-0008-46B7-AE29-E827B14D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7B43"/>
    <w:rPr>
      <w:lang w:eastAsia="en-US"/>
    </w:rPr>
  </w:style>
  <w:style w:type="paragraph" w:styleId="Heading1">
    <w:name w:val="heading 1"/>
    <w:basedOn w:val="Normal"/>
    <w:next w:val="Normal"/>
    <w:qFormat/>
    <w:rsid w:val="00137B43"/>
    <w:pPr>
      <w:keepNext/>
      <w:ind w:right="-18"/>
      <w:jc w:val="center"/>
      <w:outlineLvl w:val="0"/>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37B43"/>
    <w:pPr>
      <w:tabs>
        <w:tab w:val="center" w:pos="4153"/>
        <w:tab w:val="right" w:pos="8306"/>
      </w:tabs>
    </w:pPr>
  </w:style>
  <w:style w:type="paragraph" w:styleId="Footer">
    <w:name w:val="footer"/>
    <w:basedOn w:val="Normal"/>
    <w:link w:val="FooterChar"/>
    <w:uiPriority w:val="99"/>
    <w:rsid w:val="00137B43"/>
    <w:pPr>
      <w:tabs>
        <w:tab w:val="center" w:pos="4153"/>
        <w:tab w:val="right" w:pos="8306"/>
      </w:tabs>
    </w:pPr>
  </w:style>
  <w:style w:type="table" w:styleId="TableGrid">
    <w:name w:val="Table Grid"/>
    <w:basedOn w:val="TableNormal"/>
    <w:rsid w:val="00F86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C27B80"/>
    <w:rPr>
      <w:lang w:eastAsia="en-US"/>
    </w:rPr>
  </w:style>
  <w:style w:type="paragraph" w:customStyle="1" w:styleId="Default">
    <w:name w:val="Default"/>
    <w:rsid w:val="00C73AB7"/>
    <w:pPr>
      <w:autoSpaceDE w:val="0"/>
      <w:autoSpaceDN w:val="0"/>
      <w:adjustRightInd w:val="0"/>
    </w:pPr>
    <w:rPr>
      <w:rFonts w:ascii="Calibri" w:hAnsi="Calibri" w:cs="Calibri"/>
      <w:color w:val="000000"/>
      <w:sz w:val="24"/>
      <w:szCs w:val="24"/>
    </w:rPr>
  </w:style>
  <w:style w:type="character" w:styleId="Hyperlink">
    <w:name w:val="Hyperlink"/>
    <w:basedOn w:val="DefaultParagraphFont"/>
    <w:rsid w:val="00A248DB"/>
    <w:rPr>
      <w:color w:val="0000FF"/>
      <w:u w:val="single"/>
    </w:rPr>
  </w:style>
  <w:style w:type="paragraph" w:styleId="BalloonText">
    <w:name w:val="Balloon Text"/>
    <w:basedOn w:val="Normal"/>
    <w:link w:val="BalloonTextChar"/>
    <w:rsid w:val="008827C0"/>
    <w:rPr>
      <w:rFonts w:ascii="Tahoma" w:hAnsi="Tahoma" w:cs="Tahoma"/>
      <w:sz w:val="16"/>
      <w:szCs w:val="16"/>
    </w:rPr>
  </w:style>
  <w:style w:type="character" w:customStyle="1" w:styleId="BalloonTextChar">
    <w:name w:val="Balloon Text Char"/>
    <w:basedOn w:val="DefaultParagraphFont"/>
    <w:link w:val="BalloonText"/>
    <w:rsid w:val="008827C0"/>
    <w:rPr>
      <w:rFonts w:ascii="Tahoma" w:hAnsi="Tahoma" w:cs="Tahoma"/>
      <w:sz w:val="16"/>
      <w:szCs w:val="16"/>
      <w:lang w:eastAsia="en-US"/>
    </w:rPr>
  </w:style>
  <w:style w:type="character" w:customStyle="1" w:styleId="FooterChar">
    <w:name w:val="Footer Char"/>
    <w:basedOn w:val="DefaultParagraphFont"/>
    <w:link w:val="Footer"/>
    <w:uiPriority w:val="99"/>
    <w:rsid w:val="00F37DF0"/>
    <w:rPr>
      <w:lang w:eastAsia="en-US"/>
    </w:rPr>
  </w:style>
  <w:style w:type="paragraph" w:styleId="ListParagraph">
    <w:name w:val="List Paragraph"/>
    <w:basedOn w:val="Normal"/>
    <w:uiPriority w:val="34"/>
    <w:qFormat/>
    <w:rsid w:val="000C43A1"/>
    <w:pPr>
      <w:spacing w:after="160" w:line="259"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F02E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24637">
      <w:bodyDiv w:val="1"/>
      <w:marLeft w:val="0"/>
      <w:marRight w:val="0"/>
      <w:marTop w:val="0"/>
      <w:marBottom w:val="0"/>
      <w:divBdr>
        <w:top w:val="none" w:sz="0" w:space="0" w:color="auto"/>
        <w:left w:val="none" w:sz="0" w:space="0" w:color="auto"/>
        <w:bottom w:val="none" w:sz="0" w:space="0" w:color="auto"/>
        <w:right w:val="none" w:sz="0" w:space="0" w:color="auto"/>
      </w:divBdr>
    </w:div>
    <w:div w:id="97144274">
      <w:bodyDiv w:val="1"/>
      <w:marLeft w:val="0"/>
      <w:marRight w:val="0"/>
      <w:marTop w:val="0"/>
      <w:marBottom w:val="0"/>
      <w:divBdr>
        <w:top w:val="none" w:sz="0" w:space="0" w:color="auto"/>
        <w:left w:val="none" w:sz="0" w:space="0" w:color="auto"/>
        <w:bottom w:val="none" w:sz="0" w:space="0" w:color="auto"/>
        <w:right w:val="none" w:sz="0" w:space="0" w:color="auto"/>
      </w:divBdr>
    </w:div>
    <w:div w:id="210270430">
      <w:bodyDiv w:val="1"/>
      <w:marLeft w:val="0"/>
      <w:marRight w:val="0"/>
      <w:marTop w:val="0"/>
      <w:marBottom w:val="0"/>
      <w:divBdr>
        <w:top w:val="none" w:sz="0" w:space="0" w:color="auto"/>
        <w:left w:val="none" w:sz="0" w:space="0" w:color="auto"/>
        <w:bottom w:val="none" w:sz="0" w:space="0" w:color="auto"/>
        <w:right w:val="none" w:sz="0" w:space="0" w:color="auto"/>
      </w:divBdr>
    </w:div>
    <w:div w:id="519854620">
      <w:bodyDiv w:val="1"/>
      <w:marLeft w:val="0"/>
      <w:marRight w:val="0"/>
      <w:marTop w:val="0"/>
      <w:marBottom w:val="0"/>
      <w:divBdr>
        <w:top w:val="none" w:sz="0" w:space="0" w:color="auto"/>
        <w:left w:val="none" w:sz="0" w:space="0" w:color="auto"/>
        <w:bottom w:val="none" w:sz="0" w:space="0" w:color="auto"/>
        <w:right w:val="none" w:sz="0" w:space="0" w:color="auto"/>
      </w:divBdr>
    </w:div>
    <w:div w:id="1185629625">
      <w:bodyDiv w:val="1"/>
      <w:marLeft w:val="0"/>
      <w:marRight w:val="0"/>
      <w:marTop w:val="0"/>
      <w:marBottom w:val="0"/>
      <w:divBdr>
        <w:top w:val="none" w:sz="0" w:space="0" w:color="auto"/>
        <w:left w:val="none" w:sz="0" w:space="0" w:color="auto"/>
        <w:bottom w:val="none" w:sz="0" w:space="0" w:color="auto"/>
        <w:right w:val="none" w:sz="0" w:space="0" w:color="auto"/>
      </w:divBdr>
    </w:div>
    <w:div w:id="1261337150">
      <w:bodyDiv w:val="1"/>
      <w:marLeft w:val="0"/>
      <w:marRight w:val="0"/>
      <w:marTop w:val="0"/>
      <w:marBottom w:val="0"/>
      <w:divBdr>
        <w:top w:val="none" w:sz="0" w:space="0" w:color="auto"/>
        <w:left w:val="none" w:sz="0" w:space="0" w:color="auto"/>
        <w:bottom w:val="none" w:sz="0" w:space="0" w:color="auto"/>
        <w:right w:val="none" w:sz="0" w:space="0" w:color="auto"/>
      </w:divBdr>
    </w:div>
    <w:div w:id="1521890976">
      <w:bodyDiv w:val="1"/>
      <w:marLeft w:val="0"/>
      <w:marRight w:val="0"/>
      <w:marTop w:val="0"/>
      <w:marBottom w:val="0"/>
      <w:divBdr>
        <w:top w:val="none" w:sz="0" w:space="0" w:color="auto"/>
        <w:left w:val="none" w:sz="0" w:space="0" w:color="auto"/>
        <w:bottom w:val="none" w:sz="0" w:space="0" w:color="auto"/>
        <w:right w:val="none" w:sz="0" w:space="0" w:color="auto"/>
      </w:divBdr>
    </w:div>
    <w:div w:id="1582062916">
      <w:bodyDiv w:val="1"/>
      <w:marLeft w:val="0"/>
      <w:marRight w:val="0"/>
      <w:marTop w:val="0"/>
      <w:marBottom w:val="0"/>
      <w:divBdr>
        <w:top w:val="none" w:sz="0" w:space="0" w:color="auto"/>
        <w:left w:val="none" w:sz="0" w:space="0" w:color="auto"/>
        <w:bottom w:val="none" w:sz="0" w:space="0" w:color="auto"/>
        <w:right w:val="none" w:sz="0" w:space="0" w:color="auto"/>
      </w:divBdr>
    </w:div>
    <w:div w:id="1626545797">
      <w:bodyDiv w:val="1"/>
      <w:marLeft w:val="0"/>
      <w:marRight w:val="0"/>
      <w:marTop w:val="0"/>
      <w:marBottom w:val="0"/>
      <w:divBdr>
        <w:top w:val="none" w:sz="0" w:space="0" w:color="auto"/>
        <w:left w:val="none" w:sz="0" w:space="0" w:color="auto"/>
        <w:bottom w:val="none" w:sz="0" w:space="0" w:color="auto"/>
        <w:right w:val="none" w:sz="0" w:space="0" w:color="auto"/>
      </w:divBdr>
    </w:div>
    <w:div w:id="1740983592">
      <w:bodyDiv w:val="1"/>
      <w:marLeft w:val="0"/>
      <w:marRight w:val="0"/>
      <w:marTop w:val="0"/>
      <w:marBottom w:val="0"/>
      <w:divBdr>
        <w:top w:val="none" w:sz="0" w:space="0" w:color="auto"/>
        <w:left w:val="none" w:sz="0" w:space="0" w:color="auto"/>
        <w:bottom w:val="none" w:sz="0" w:space="0" w:color="auto"/>
        <w:right w:val="none" w:sz="0" w:space="0" w:color="auto"/>
      </w:divBdr>
    </w:div>
    <w:div w:id="1985507975">
      <w:bodyDiv w:val="1"/>
      <w:marLeft w:val="0"/>
      <w:marRight w:val="0"/>
      <w:marTop w:val="0"/>
      <w:marBottom w:val="0"/>
      <w:divBdr>
        <w:top w:val="none" w:sz="0" w:space="0" w:color="auto"/>
        <w:left w:val="none" w:sz="0" w:space="0" w:color="auto"/>
        <w:bottom w:val="none" w:sz="0" w:space="0" w:color="auto"/>
        <w:right w:val="none" w:sz="0" w:space="0" w:color="auto"/>
      </w:divBdr>
    </w:div>
    <w:div w:id="211544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lenifferhigh.renfrewshire.sch.uk"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lenifferhigh.renfrewshire.sch.uk/news/get-exam-ready/"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 Id="rId5" Type="http://schemas.openxmlformats.org/officeDocument/2006/relationships/image" Target="media/image11.png"/><Relationship Id="rId4"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TEMPLATE\RCL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2D7A3-D825-4C93-A38A-61975A4F3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RCLH</Template>
  <TotalTime>2</TotalTime>
  <Pages>5</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Renfrewshire Council</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dc:description/>
  <cp:lastModifiedBy>e maley</cp:lastModifiedBy>
  <cp:revision>2</cp:revision>
  <cp:lastPrinted>2022-05-13T08:16:00Z</cp:lastPrinted>
  <dcterms:created xsi:type="dcterms:W3CDTF">2026-01-28T11:51:00Z</dcterms:created>
  <dcterms:modified xsi:type="dcterms:W3CDTF">2026-01-28T11:51:00Z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53407133,efb5a3c,3f1d3df7</vt:lpwstr>
  </property>
  <property fmtid="{D5CDD505-2E9C-101B-9397-08002B2CF9AE}" pid="3" name="ClassificationContentMarkingHeaderFontProps">
    <vt:lpwstr>#ff0000,12,Calibri</vt:lpwstr>
  </property>
  <property fmtid="{D5CDD505-2E9C-101B-9397-08002B2CF9AE}" pid="4" name="ClassificationContentMarkingHeaderText">
    <vt:lpwstr>OFFICIAL SENSITIVE</vt:lpwstr>
  </property>
  <property fmtid="{D5CDD505-2E9C-101B-9397-08002B2CF9AE}" pid="5" name="MSIP_Label_d85d4972-9941-4d9b-984b-fdbe5fd06847_Enabled">
    <vt:lpwstr>true</vt:lpwstr>
  </property>
  <property fmtid="{D5CDD505-2E9C-101B-9397-08002B2CF9AE}" pid="6" name="MSIP_Label_d85d4972-9941-4d9b-984b-fdbe5fd06847_SetDate">
    <vt:lpwstr>2026-01-14T14:23:55Z</vt:lpwstr>
  </property>
  <property fmtid="{D5CDD505-2E9C-101B-9397-08002B2CF9AE}" pid="7" name="MSIP_Label_d85d4972-9941-4d9b-984b-fdbe5fd06847_Method">
    <vt:lpwstr>Privileged</vt:lpwstr>
  </property>
  <property fmtid="{D5CDD505-2E9C-101B-9397-08002B2CF9AE}" pid="8" name="MSIP_Label_d85d4972-9941-4d9b-984b-fdbe5fd06847_Name">
    <vt:lpwstr>Official Sensitive</vt:lpwstr>
  </property>
  <property fmtid="{D5CDD505-2E9C-101B-9397-08002B2CF9AE}" pid="9" name="MSIP_Label_d85d4972-9941-4d9b-984b-fdbe5fd06847_SiteId">
    <vt:lpwstr>0da1dde9-5598-47fe-891e-370cb713d6b0</vt:lpwstr>
  </property>
  <property fmtid="{D5CDD505-2E9C-101B-9397-08002B2CF9AE}" pid="10" name="MSIP_Label_d85d4972-9941-4d9b-984b-fdbe5fd06847_ActionId">
    <vt:lpwstr>e8328773-173e-4a7b-84f3-3ac31921d69e</vt:lpwstr>
  </property>
  <property fmtid="{D5CDD505-2E9C-101B-9397-08002B2CF9AE}" pid="11" name="MSIP_Label_d85d4972-9941-4d9b-984b-fdbe5fd06847_ContentBits">
    <vt:lpwstr>1</vt:lpwstr>
  </property>
  <property fmtid="{D5CDD505-2E9C-101B-9397-08002B2CF9AE}" pid="12" name="MSIP_Label_d85d4972-9941-4d9b-984b-fdbe5fd06847_Tag">
    <vt:lpwstr>10, 0, 1, 1</vt:lpwstr>
  </property>
</Properties>
</file>